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9F496" w14:textId="0D0C4E6B" w:rsidR="004F647D" w:rsidRDefault="001E0FA5" w:rsidP="004F647D">
      <w:pPr>
        <w:pStyle w:val="Title"/>
        <w:ind w:right="424"/>
        <w:jc w:val="left"/>
        <w:rPr>
          <w:rFonts w:cstheme="minorHAnsi"/>
        </w:rPr>
      </w:pPr>
      <w:r>
        <w:rPr>
          <w:i/>
          <w:sz w:val="22"/>
        </w:rPr>
        <w:tab/>
      </w:r>
      <w:r w:rsidR="000D0B5B" w:rsidRPr="008F28F7">
        <w:rPr>
          <w:rFonts w:cstheme="minorHAnsi"/>
          <w:noProof/>
          <w:sz w:val="16"/>
          <w:szCs w:val="16"/>
          <w:lang w:eastAsia="en-GB"/>
        </w:rPr>
        <w:drawing>
          <wp:anchor distT="0" distB="0" distL="114300" distR="114300" simplePos="0" relativeHeight="251658240" behindDoc="0" locked="0" layoutInCell="1" allowOverlap="1" wp14:anchorId="33D3D7D5" wp14:editId="13508BE0">
            <wp:simplePos x="0" y="0"/>
            <wp:positionH relativeFrom="margin">
              <wp:align>left</wp:align>
            </wp:positionH>
            <wp:positionV relativeFrom="page">
              <wp:posOffset>421640</wp:posOffset>
            </wp:positionV>
            <wp:extent cx="762000" cy="762000"/>
            <wp:effectExtent l="0" t="0" r="0" b="0"/>
            <wp:wrapSquare wrapText="bothSides"/>
            <wp:docPr id="2" name="Picture 2" descr="HPC Logo 1 -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PC Logo 1 -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</w:rPr>
        <w:t xml:space="preserve">          </w:t>
      </w:r>
      <w:r w:rsidR="00240C91" w:rsidRPr="008F28F7">
        <w:rPr>
          <w:rFonts w:cstheme="minorHAnsi"/>
        </w:rPr>
        <w:t>Harlington</w:t>
      </w:r>
      <w:r w:rsidR="00BB71B2" w:rsidRPr="008F28F7">
        <w:rPr>
          <w:rFonts w:cstheme="minorHAnsi"/>
        </w:rPr>
        <w:t xml:space="preserve"> Parish Council</w:t>
      </w:r>
    </w:p>
    <w:p w14:paraId="4669A909" w14:textId="73F2F334" w:rsidR="00CA017D" w:rsidRPr="004F647D" w:rsidRDefault="00992E09" w:rsidP="004F647D">
      <w:pPr>
        <w:pStyle w:val="Title"/>
        <w:ind w:left="2160" w:right="424"/>
        <w:jc w:val="left"/>
        <w:rPr>
          <w:rFonts w:cstheme="minorHAnsi"/>
          <w:sz w:val="24"/>
          <w:szCs w:val="24"/>
        </w:rPr>
      </w:pPr>
      <w:r w:rsidRPr="008F28F7">
        <w:rPr>
          <w:rFonts w:cstheme="minorHAnsi"/>
          <w:sz w:val="20"/>
        </w:rPr>
        <w:t>Parish Coun</w:t>
      </w:r>
      <w:r w:rsidRPr="004F647D">
        <w:rPr>
          <w:rFonts w:cstheme="minorHAnsi"/>
          <w:sz w:val="20"/>
        </w:rPr>
        <w:t>cil Office</w:t>
      </w:r>
      <w:r w:rsidR="004F647D" w:rsidRPr="004F647D">
        <w:rPr>
          <w:rFonts w:cstheme="minorHAnsi"/>
          <w:sz w:val="20"/>
        </w:rPr>
        <w:t>, Rear of Parish Hall, Church Road</w:t>
      </w:r>
      <w:r w:rsidR="004F647D" w:rsidRPr="004F647D">
        <w:rPr>
          <w:rFonts w:cstheme="minorHAnsi"/>
          <w:sz w:val="22"/>
        </w:rPr>
        <w:t>, Harlington, Bed</w:t>
      </w:r>
      <w:r w:rsidR="004F647D">
        <w:rPr>
          <w:rFonts w:cstheme="minorHAnsi"/>
          <w:sz w:val="22"/>
        </w:rPr>
        <w:t>fordshire</w:t>
      </w:r>
      <w:r w:rsidR="004F647D" w:rsidRPr="004F647D">
        <w:rPr>
          <w:rFonts w:cstheme="minorHAnsi"/>
          <w:sz w:val="22"/>
        </w:rPr>
        <w:t xml:space="preserve"> LU5 6LE  </w:t>
      </w:r>
      <w:r w:rsidR="004F647D">
        <w:rPr>
          <w:rFonts w:cstheme="minorHAnsi"/>
          <w:sz w:val="22"/>
        </w:rPr>
        <w:br/>
      </w:r>
      <w:r w:rsidR="004F647D" w:rsidRPr="008F28F7">
        <w:rPr>
          <w:rFonts w:cstheme="minorHAnsi"/>
          <w:sz w:val="20"/>
        </w:rPr>
        <w:t>The Clerk to the Council</w:t>
      </w:r>
      <w:r w:rsidR="004F647D">
        <w:rPr>
          <w:rFonts w:cstheme="minorHAnsi"/>
        </w:rPr>
        <w:tab/>
      </w:r>
      <w:r w:rsidR="00BB71B2" w:rsidRPr="004F647D">
        <w:rPr>
          <w:rFonts w:cstheme="minorHAnsi"/>
          <w:sz w:val="22"/>
        </w:rPr>
        <w:t xml:space="preserve">Telephone: </w:t>
      </w:r>
      <w:r w:rsidRPr="004F647D">
        <w:rPr>
          <w:rFonts w:cstheme="minorHAnsi"/>
          <w:sz w:val="22"/>
        </w:rPr>
        <w:t>01525 875933</w:t>
      </w:r>
      <w:r w:rsidR="004F647D">
        <w:rPr>
          <w:rFonts w:cstheme="minorHAnsi"/>
          <w:sz w:val="22"/>
        </w:rPr>
        <w:t xml:space="preserve">  </w:t>
      </w:r>
      <w:r w:rsidR="00BB71B2" w:rsidRPr="004F647D">
        <w:rPr>
          <w:rFonts w:cstheme="minorHAnsi"/>
          <w:sz w:val="22"/>
        </w:rPr>
        <w:t xml:space="preserve">Email: </w:t>
      </w:r>
      <w:hyperlink r:id="rId13" w:history="1">
        <w:r w:rsidR="000D0B5B" w:rsidRPr="004F647D">
          <w:rPr>
            <w:rStyle w:val="Hyperlink"/>
            <w:rFonts w:cstheme="minorHAnsi"/>
            <w:sz w:val="22"/>
          </w:rPr>
          <w:t>clerk@harlington-pc.gov.uk</w:t>
        </w:r>
      </w:hyperlink>
      <w:r w:rsidR="00BB71B2" w:rsidRPr="008F28F7">
        <w:rPr>
          <w:rFonts w:cstheme="minorHAnsi"/>
        </w:rPr>
        <w:t xml:space="preserve"> </w:t>
      </w:r>
      <w:r w:rsidR="00BB71B2" w:rsidRPr="008F28F7">
        <w:rPr>
          <w:rFonts w:cstheme="minorHAnsi"/>
        </w:rPr>
        <w:tab/>
      </w:r>
      <w:r w:rsidR="00BB71B2" w:rsidRPr="008F28F7">
        <w:rPr>
          <w:rFonts w:cstheme="minorHAnsi"/>
        </w:rPr>
        <w:tab/>
      </w:r>
      <w:r w:rsidR="008F28F7">
        <w:rPr>
          <w:rFonts w:cstheme="minorHAnsi"/>
        </w:rPr>
        <w:tab/>
      </w:r>
      <w:r w:rsidR="00BB71B2" w:rsidRPr="008F28F7">
        <w:rPr>
          <w:rFonts w:cstheme="minorHAnsi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9"/>
      </w:tblGrid>
      <w:tr w:rsidR="00BB71B2" w:rsidRPr="008F28F7" w14:paraId="06A79D8C" w14:textId="77777777">
        <w:tc>
          <w:tcPr>
            <w:tcW w:w="10566" w:type="dxa"/>
          </w:tcPr>
          <w:p w14:paraId="048BF438" w14:textId="66D630DA" w:rsidR="00AB4162" w:rsidRPr="008F28F7" w:rsidRDefault="00AB4162" w:rsidP="00240C91">
            <w:pPr>
              <w:tabs>
                <w:tab w:val="center" w:pos="4820"/>
              </w:tabs>
              <w:rPr>
                <w:rFonts w:cstheme="minorHAnsi"/>
                <w:b/>
                <w:bCs/>
                <w:sz w:val="20"/>
              </w:rPr>
            </w:pPr>
            <w:r w:rsidRPr="008F28F7">
              <w:rPr>
                <w:rFonts w:cstheme="minorHAnsi"/>
                <w:bCs/>
                <w:sz w:val="20"/>
              </w:rPr>
              <w:t xml:space="preserve">Notice is hereby given that Members of the Parish Council are </w:t>
            </w:r>
            <w:r w:rsidR="00BB71B2" w:rsidRPr="008F28F7">
              <w:rPr>
                <w:rFonts w:cstheme="minorHAnsi"/>
                <w:bCs/>
                <w:sz w:val="20"/>
              </w:rPr>
              <w:t xml:space="preserve">summonsed to attend an Ordinary Meeting of the </w:t>
            </w:r>
            <w:r w:rsidR="0092323D" w:rsidRPr="008F28F7">
              <w:rPr>
                <w:rFonts w:cstheme="minorHAnsi"/>
                <w:bCs/>
                <w:sz w:val="20"/>
              </w:rPr>
              <w:t xml:space="preserve">Full </w:t>
            </w:r>
            <w:r w:rsidR="00BB71B2" w:rsidRPr="008F28F7">
              <w:rPr>
                <w:rFonts w:cstheme="minorHAnsi"/>
                <w:bCs/>
                <w:sz w:val="20"/>
              </w:rPr>
              <w:t xml:space="preserve">Council to be held </w:t>
            </w:r>
            <w:r w:rsidR="00240C91" w:rsidRPr="008F28F7">
              <w:rPr>
                <w:rFonts w:cstheme="minorHAnsi"/>
                <w:bCs/>
                <w:sz w:val="20"/>
              </w:rPr>
              <w:t xml:space="preserve">on </w:t>
            </w:r>
            <w:r w:rsidR="00D444CC">
              <w:rPr>
                <w:rFonts w:cstheme="minorHAnsi"/>
                <w:sz w:val="20"/>
              </w:rPr>
              <w:t>Tues</w:t>
            </w:r>
            <w:r w:rsidR="00240C91" w:rsidRPr="008F28F7">
              <w:rPr>
                <w:rFonts w:cstheme="minorHAnsi"/>
                <w:sz w:val="20"/>
              </w:rPr>
              <w:t xml:space="preserve">day </w:t>
            </w:r>
            <w:r w:rsidR="002D1542" w:rsidRPr="002D1542">
              <w:rPr>
                <w:rFonts w:cstheme="minorHAnsi"/>
                <w:sz w:val="20"/>
              </w:rPr>
              <w:t>22</w:t>
            </w:r>
            <w:r w:rsidR="002D1542" w:rsidRPr="002D1542">
              <w:rPr>
                <w:rFonts w:cstheme="minorHAnsi"/>
                <w:sz w:val="20"/>
                <w:vertAlign w:val="superscript"/>
              </w:rPr>
              <w:t>nd</w:t>
            </w:r>
            <w:r w:rsidR="002D1542" w:rsidRPr="002D1542">
              <w:rPr>
                <w:rFonts w:cstheme="minorHAnsi"/>
                <w:sz w:val="20"/>
              </w:rPr>
              <w:t xml:space="preserve"> July </w:t>
            </w:r>
            <w:r w:rsidR="00240C91" w:rsidRPr="002D1542">
              <w:rPr>
                <w:rFonts w:cstheme="minorHAnsi"/>
                <w:sz w:val="20"/>
              </w:rPr>
              <w:t>20</w:t>
            </w:r>
            <w:r w:rsidR="001E0FA5" w:rsidRPr="002D1542">
              <w:rPr>
                <w:rFonts w:cstheme="minorHAnsi"/>
                <w:sz w:val="20"/>
              </w:rPr>
              <w:t>2</w:t>
            </w:r>
            <w:r w:rsidR="002D1542" w:rsidRPr="002D1542">
              <w:rPr>
                <w:rFonts w:cstheme="minorHAnsi"/>
                <w:sz w:val="20"/>
              </w:rPr>
              <w:t>5</w:t>
            </w:r>
            <w:r w:rsidR="00240C91" w:rsidRPr="008F28F7">
              <w:rPr>
                <w:rFonts w:cstheme="minorHAnsi"/>
                <w:sz w:val="20"/>
              </w:rPr>
              <w:t xml:space="preserve"> at 7.30 pm in the West Room of the Parish Hall</w:t>
            </w:r>
            <w:r w:rsidR="00BE41E5" w:rsidRPr="008F28F7">
              <w:rPr>
                <w:rFonts w:cstheme="minorHAnsi"/>
                <w:sz w:val="20"/>
              </w:rPr>
              <w:t xml:space="preserve"> </w:t>
            </w:r>
            <w:r w:rsidR="00BB71B2" w:rsidRPr="008F28F7">
              <w:rPr>
                <w:rFonts w:cstheme="minorHAnsi"/>
                <w:bCs/>
                <w:sz w:val="20"/>
              </w:rPr>
              <w:t>for the purp</w:t>
            </w:r>
            <w:r w:rsidRPr="008F28F7">
              <w:rPr>
                <w:rFonts w:cstheme="minorHAnsi"/>
                <w:bCs/>
                <w:sz w:val="20"/>
              </w:rPr>
              <w:t>ose of transacting business as detailed in the following AGENDA.</w:t>
            </w:r>
            <w:r w:rsidR="00BB71B2" w:rsidRPr="008F28F7">
              <w:rPr>
                <w:rFonts w:cstheme="minorHAnsi"/>
                <w:bCs/>
                <w:sz w:val="20"/>
              </w:rPr>
              <w:t xml:space="preserve"> Press and Public are welcome to attend, but may be required to leave the meeting if a special or confidential matter is to be discussed.   </w:t>
            </w:r>
            <w:r w:rsidR="00BB71B2" w:rsidRPr="008F28F7">
              <w:rPr>
                <w:rFonts w:cstheme="minorHAnsi"/>
                <w:bCs/>
                <w:sz w:val="20"/>
              </w:rPr>
              <w:tab/>
            </w:r>
            <w:r w:rsidR="00BB71B2" w:rsidRPr="008F28F7">
              <w:rPr>
                <w:rFonts w:cstheme="minorHAnsi"/>
                <w:bCs/>
                <w:sz w:val="20"/>
              </w:rPr>
              <w:tab/>
            </w:r>
            <w:r w:rsidR="00BB71B2" w:rsidRPr="008F28F7">
              <w:rPr>
                <w:rFonts w:cstheme="minorHAnsi"/>
                <w:bCs/>
                <w:sz w:val="20"/>
                <w:u w:val="single"/>
              </w:rPr>
              <w:t xml:space="preserve">                              </w:t>
            </w:r>
          </w:p>
          <w:p w14:paraId="0824CBB5" w14:textId="3043ABF5" w:rsidR="00AD36CA" w:rsidRPr="008F28F7" w:rsidRDefault="003D03A2" w:rsidP="00D33ADA">
            <w:pPr>
              <w:pStyle w:val="BBKCtable"/>
              <w:ind w:right="424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Alison Doyle</w:t>
            </w:r>
            <w:r w:rsidR="00BB71B2" w:rsidRPr="008F28F7">
              <w:rPr>
                <w:rFonts w:asciiTheme="minorHAnsi" w:hAnsiTheme="minorHAnsi" w:cstheme="minorHAnsi"/>
                <w:bCs/>
              </w:rPr>
              <w:t xml:space="preserve">    Clerk </w:t>
            </w:r>
            <w:r w:rsidR="004532F5" w:rsidRPr="008F28F7">
              <w:rPr>
                <w:rFonts w:asciiTheme="minorHAnsi" w:hAnsiTheme="minorHAnsi" w:cstheme="minorHAnsi"/>
                <w:bCs/>
              </w:rPr>
              <w:t>t</w:t>
            </w:r>
            <w:r w:rsidR="001C468B" w:rsidRPr="008F28F7">
              <w:rPr>
                <w:rFonts w:asciiTheme="minorHAnsi" w:hAnsiTheme="minorHAnsi" w:cstheme="minorHAnsi"/>
                <w:bCs/>
              </w:rPr>
              <w:t>o the Council.       Date</w:t>
            </w:r>
            <w:r w:rsidR="008F00B1" w:rsidRPr="008F28F7">
              <w:rPr>
                <w:rFonts w:asciiTheme="minorHAnsi" w:hAnsiTheme="minorHAnsi" w:cstheme="minorHAnsi"/>
                <w:bCs/>
              </w:rPr>
              <w:t xml:space="preserve">: </w:t>
            </w:r>
            <w:r w:rsidR="00BB71B2" w:rsidRPr="008F28F7">
              <w:rPr>
                <w:rFonts w:asciiTheme="minorHAnsi" w:hAnsiTheme="minorHAnsi" w:cstheme="minorHAnsi"/>
                <w:bCs/>
              </w:rPr>
              <w:t xml:space="preserve"> </w:t>
            </w:r>
            <w:r w:rsidR="00AC2703">
              <w:rPr>
                <w:rFonts w:asciiTheme="minorHAnsi" w:hAnsiTheme="minorHAnsi" w:cstheme="minorHAnsi"/>
                <w:bCs/>
              </w:rPr>
              <w:t>17</w:t>
            </w:r>
            <w:r w:rsidR="00AC2703" w:rsidRPr="00AC2703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="00AC2703">
              <w:rPr>
                <w:rFonts w:asciiTheme="minorHAnsi" w:hAnsiTheme="minorHAnsi" w:cstheme="minorHAnsi"/>
                <w:bCs/>
              </w:rPr>
              <w:t xml:space="preserve"> July 2025</w:t>
            </w:r>
          </w:p>
        </w:tc>
      </w:tr>
    </w:tbl>
    <w:p w14:paraId="6753BF93" w14:textId="77777777" w:rsidR="0073392E" w:rsidRPr="008F28F7" w:rsidRDefault="0073392E" w:rsidP="00E41DBC">
      <w:pPr>
        <w:pStyle w:val="BBKCtable"/>
        <w:ind w:right="424"/>
        <w:rPr>
          <w:rFonts w:asciiTheme="minorHAnsi" w:hAnsiTheme="minorHAnsi" w:cstheme="minorHAnsi"/>
          <w:b/>
          <w:bCs/>
          <w:noProof w:val="0"/>
        </w:rPr>
      </w:pPr>
    </w:p>
    <w:p w14:paraId="3FDD9E8F" w14:textId="2C97089B" w:rsidR="000C4DF5" w:rsidRPr="00AB6C97" w:rsidRDefault="00EE7A3F" w:rsidP="00E41DBC">
      <w:pPr>
        <w:pStyle w:val="BBKCtable"/>
        <w:ind w:right="424"/>
        <w:rPr>
          <w:rFonts w:asciiTheme="minorHAnsi" w:hAnsiTheme="minorHAnsi" w:cstheme="minorHAnsi"/>
          <w:b/>
          <w:bCs/>
          <w:noProof w:val="0"/>
          <w:sz w:val="22"/>
          <w:szCs w:val="22"/>
        </w:rPr>
      </w:pPr>
      <w:r>
        <w:rPr>
          <w:rFonts w:asciiTheme="minorHAnsi" w:hAnsiTheme="minorHAnsi" w:cstheme="minorHAnsi"/>
          <w:b/>
          <w:bCs/>
          <w:noProof w:val="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noProof w:val="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noProof w:val="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noProof w:val="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noProof w:val="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noProof w:val="0"/>
          <w:sz w:val="22"/>
          <w:szCs w:val="22"/>
        </w:rPr>
        <w:tab/>
        <w:t>AGENDA</w:t>
      </w:r>
    </w:p>
    <w:p w14:paraId="62EAFE82" w14:textId="77777777" w:rsidR="00675C78" w:rsidRPr="00AB6C97" w:rsidRDefault="00675C78" w:rsidP="004645A3">
      <w:pPr>
        <w:pStyle w:val="BBKCtable"/>
        <w:ind w:right="424"/>
        <w:jc w:val="both"/>
        <w:rPr>
          <w:rFonts w:asciiTheme="minorHAnsi" w:hAnsiTheme="minorHAnsi" w:cstheme="minorHAnsi"/>
          <w:noProof w:val="0"/>
          <w:sz w:val="22"/>
          <w:szCs w:val="22"/>
          <w:highlight w:val="green"/>
        </w:rPr>
      </w:pPr>
    </w:p>
    <w:p w14:paraId="6DBF536D" w14:textId="77777777" w:rsidR="00DE4335" w:rsidRPr="00AB6C97" w:rsidRDefault="00DE4335" w:rsidP="004645A3">
      <w:pPr>
        <w:pStyle w:val="BBKCtable"/>
        <w:ind w:right="424"/>
        <w:jc w:val="both"/>
        <w:rPr>
          <w:rFonts w:asciiTheme="minorHAnsi" w:hAnsiTheme="minorHAnsi" w:cstheme="minorHAnsi"/>
          <w:noProof w:val="0"/>
          <w:sz w:val="22"/>
          <w:szCs w:val="22"/>
          <w:highlight w:val="green"/>
        </w:rPr>
      </w:pPr>
    </w:p>
    <w:p w14:paraId="055310AB" w14:textId="097BC94A" w:rsidR="005C424B" w:rsidRPr="00AB6C97" w:rsidRDefault="00291146" w:rsidP="005C424B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25FC137</w:t>
      </w:r>
      <w:r w:rsidR="000D0B5B" w:rsidRPr="00AB6C97">
        <w:rPr>
          <w:rFonts w:asciiTheme="minorHAnsi" w:hAnsiTheme="minorHAnsi" w:cstheme="minorHAnsi"/>
          <w:sz w:val="22"/>
          <w:szCs w:val="22"/>
        </w:rPr>
        <w:tab/>
      </w:r>
      <w:r w:rsidR="004C3E7C" w:rsidRPr="00AB6C97">
        <w:rPr>
          <w:rFonts w:asciiTheme="minorHAnsi" w:hAnsiTheme="minorHAnsi" w:cstheme="minorHAnsi"/>
          <w:sz w:val="22"/>
          <w:szCs w:val="22"/>
        </w:rPr>
        <w:t xml:space="preserve">To receive </w:t>
      </w:r>
      <w:r w:rsidR="009249D4" w:rsidRPr="00AB6C97">
        <w:rPr>
          <w:rFonts w:asciiTheme="minorHAnsi" w:hAnsiTheme="minorHAnsi" w:cstheme="minorHAnsi"/>
          <w:sz w:val="22"/>
          <w:szCs w:val="22"/>
        </w:rPr>
        <w:t>a</w:t>
      </w:r>
      <w:r w:rsidR="00AB4162" w:rsidRPr="00AB6C97">
        <w:rPr>
          <w:rFonts w:asciiTheme="minorHAnsi" w:hAnsiTheme="minorHAnsi" w:cstheme="minorHAnsi"/>
          <w:sz w:val="22"/>
          <w:szCs w:val="22"/>
        </w:rPr>
        <w:t xml:space="preserve">pologies for </w:t>
      </w:r>
      <w:r w:rsidR="009249D4" w:rsidRPr="00AB6C97">
        <w:rPr>
          <w:rFonts w:asciiTheme="minorHAnsi" w:hAnsiTheme="minorHAnsi" w:cstheme="minorHAnsi"/>
          <w:sz w:val="22"/>
          <w:szCs w:val="22"/>
        </w:rPr>
        <w:t>a</w:t>
      </w:r>
      <w:r w:rsidR="00BB71B2" w:rsidRPr="00AB6C97">
        <w:rPr>
          <w:rFonts w:asciiTheme="minorHAnsi" w:hAnsiTheme="minorHAnsi" w:cstheme="minorHAnsi"/>
          <w:sz w:val="22"/>
          <w:szCs w:val="22"/>
        </w:rPr>
        <w:t>bsence</w:t>
      </w:r>
      <w:r w:rsidR="009249D4" w:rsidRPr="00AB6C97">
        <w:rPr>
          <w:rFonts w:asciiTheme="minorHAnsi" w:hAnsiTheme="minorHAnsi" w:cstheme="minorHAnsi"/>
          <w:sz w:val="22"/>
          <w:szCs w:val="22"/>
        </w:rPr>
        <w:br/>
      </w:r>
      <w:r w:rsidR="009249D4" w:rsidRPr="00AB6C97">
        <w:rPr>
          <w:rFonts w:asciiTheme="minorHAnsi" w:hAnsiTheme="minorHAnsi" w:cstheme="minorHAnsi"/>
          <w:sz w:val="22"/>
          <w:szCs w:val="22"/>
        </w:rPr>
        <w:tab/>
      </w:r>
      <w:r w:rsidR="009249D4" w:rsidRPr="00AB6C97">
        <w:rPr>
          <w:rFonts w:asciiTheme="minorHAnsi" w:hAnsiTheme="minorHAnsi" w:cstheme="minorHAnsi"/>
          <w:sz w:val="22"/>
          <w:szCs w:val="22"/>
        </w:rPr>
        <w:tab/>
      </w:r>
      <w:r w:rsidR="005C424B" w:rsidRPr="00AB6C97">
        <w:rPr>
          <w:rFonts w:asciiTheme="minorHAnsi" w:hAnsiTheme="minorHAnsi" w:cstheme="minorHAnsi"/>
          <w:color w:val="4471C4"/>
          <w:sz w:val="22"/>
          <w:szCs w:val="22"/>
        </w:rPr>
        <w:t>Local Government Act 1972 s85 (1)</w:t>
      </w:r>
    </w:p>
    <w:p w14:paraId="1E557D5F" w14:textId="2D0533D2" w:rsidR="00BB71B2" w:rsidRPr="00AB6C97" w:rsidRDefault="00BB71B2" w:rsidP="009249D4">
      <w:pPr>
        <w:pStyle w:val="BBKCtable"/>
        <w:ind w:right="424"/>
        <w:rPr>
          <w:rFonts w:asciiTheme="minorHAnsi" w:hAnsiTheme="minorHAnsi" w:cstheme="minorHAnsi"/>
          <w:noProof w:val="0"/>
          <w:sz w:val="22"/>
          <w:szCs w:val="22"/>
        </w:rPr>
      </w:pPr>
    </w:p>
    <w:p w14:paraId="192F540C" w14:textId="46D6979F" w:rsidR="005E329F" w:rsidRPr="00AB6C97" w:rsidRDefault="005E329F" w:rsidP="005E329F">
      <w:pPr>
        <w:pStyle w:val="Default"/>
        <w:ind w:left="1440" w:hanging="1440"/>
        <w:rPr>
          <w:rFonts w:asciiTheme="minorHAnsi" w:hAnsiTheme="minorHAnsi" w:cstheme="minorHAnsi"/>
          <w:sz w:val="22"/>
          <w:szCs w:val="22"/>
        </w:rPr>
      </w:pPr>
      <w:r w:rsidRPr="00AB6C97">
        <w:rPr>
          <w:rFonts w:asciiTheme="minorHAnsi" w:hAnsiTheme="minorHAnsi" w:cstheme="minorHAnsi"/>
          <w:sz w:val="22"/>
          <w:szCs w:val="22"/>
        </w:rPr>
        <w:tab/>
      </w:r>
    </w:p>
    <w:p w14:paraId="52FD8C71" w14:textId="7AFF9449" w:rsidR="00470D07" w:rsidRPr="00AB6C97" w:rsidRDefault="00291146" w:rsidP="00470D07">
      <w:pPr>
        <w:pStyle w:val="BBKCtable"/>
        <w:ind w:left="1440" w:right="424" w:hanging="1440"/>
        <w:jc w:val="both"/>
        <w:rPr>
          <w:rFonts w:asciiTheme="minorHAnsi" w:hAnsiTheme="minorHAnsi" w:cstheme="minorHAnsi"/>
          <w:noProof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25FC13</w:t>
      </w:r>
      <w:r>
        <w:rPr>
          <w:rFonts w:asciiTheme="minorHAnsi" w:hAnsiTheme="minorHAnsi" w:cstheme="minorHAnsi"/>
          <w:sz w:val="22"/>
          <w:szCs w:val="22"/>
        </w:rPr>
        <w:t>8</w:t>
      </w:r>
      <w:r w:rsidR="000A0367" w:rsidRPr="00AB6C97">
        <w:rPr>
          <w:rFonts w:asciiTheme="minorHAnsi" w:hAnsiTheme="minorHAnsi" w:cstheme="minorHAnsi"/>
          <w:noProof w:val="0"/>
          <w:sz w:val="22"/>
          <w:szCs w:val="22"/>
        </w:rPr>
        <w:tab/>
      </w:r>
      <w:r w:rsidR="00470D07" w:rsidRPr="00AB6C97">
        <w:rPr>
          <w:rFonts w:asciiTheme="minorHAnsi" w:hAnsiTheme="minorHAnsi" w:cstheme="minorHAnsi"/>
          <w:noProof w:val="0"/>
          <w:sz w:val="22"/>
          <w:szCs w:val="22"/>
        </w:rPr>
        <w:t xml:space="preserve">To receive Declarations of Interest and </w:t>
      </w:r>
      <w:r w:rsidR="00470D07" w:rsidRPr="00AB6C97">
        <w:rPr>
          <w:rFonts w:asciiTheme="minorHAnsi" w:hAnsiTheme="minorHAnsi" w:cstheme="minorHAnsi"/>
          <w:sz w:val="22"/>
          <w:szCs w:val="22"/>
        </w:rPr>
        <w:t>consider requests for dispensations</w:t>
      </w:r>
      <w:r w:rsidR="00470D07" w:rsidRPr="00AB6C97">
        <w:rPr>
          <w:rFonts w:asciiTheme="minorHAnsi" w:hAnsiTheme="minorHAnsi" w:cstheme="minorHAnsi"/>
          <w:noProof w:val="0"/>
          <w:sz w:val="22"/>
          <w:szCs w:val="22"/>
        </w:rPr>
        <w:t xml:space="preserve"> concerning items on the </w:t>
      </w:r>
      <w:proofErr w:type="gramStart"/>
      <w:r w:rsidR="00470D07" w:rsidRPr="00AB6C97">
        <w:rPr>
          <w:rFonts w:asciiTheme="minorHAnsi" w:hAnsiTheme="minorHAnsi" w:cstheme="minorHAnsi"/>
          <w:noProof w:val="0"/>
          <w:sz w:val="22"/>
          <w:szCs w:val="22"/>
        </w:rPr>
        <w:t>Agenda</w:t>
      </w:r>
      <w:proofErr w:type="gramEnd"/>
    </w:p>
    <w:p w14:paraId="6401A6CC" w14:textId="77777777" w:rsidR="00470D07" w:rsidRDefault="00470D07" w:rsidP="00470D07">
      <w:pPr>
        <w:pStyle w:val="BBKCtable"/>
        <w:ind w:left="1440" w:right="424" w:hanging="1440"/>
        <w:jc w:val="both"/>
        <w:rPr>
          <w:rFonts w:asciiTheme="minorHAnsi" w:hAnsiTheme="minorHAnsi" w:cstheme="minorHAnsi"/>
          <w:color w:val="4471C4"/>
          <w:sz w:val="22"/>
          <w:szCs w:val="22"/>
        </w:rPr>
      </w:pPr>
      <w:r w:rsidRPr="00AB6C97">
        <w:rPr>
          <w:rFonts w:asciiTheme="minorHAnsi" w:hAnsiTheme="minorHAnsi" w:cstheme="minorHAnsi"/>
          <w:noProof w:val="0"/>
          <w:sz w:val="22"/>
          <w:szCs w:val="22"/>
        </w:rPr>
        <w:tab/>
      </w:r>
      <w:r w:rsidRPr="00AB6C97">
        <w:rPr>
          <w:rFonts w:asciiTheme="minorHAnsi" w:hAnsiTheme="minorHAnsi" w:cstheme="minorHAnsi"/>
          <w:color w:val="4471C4"/>
          <w:sz w:val="22"/>
          <w:szCs w:val="22"/>
          <w:lang w:eastAsia="en-GB"/>
        </w:rPr>
        <w:t xml:space="preserve">Localism Act 2011 C7 s31 and </w:t>
      </w:r>
      <w:r w:rsidRPr="00AB6C97">
        <w:rPr>
          <w:rFonts w:asciiTheme="minorHAnsi" w:hAnsiTheme="minorHAnsi" w:cstheme="minorHAnsi"/>
          <w:color w:val="4471C4"/>
          <w:sz w:val="22"/>
          <w:szCs w:val="22"/>
        </w:rPr>
        <w:t>Localism Act 2011 C7 s33</w:t>
      </w:r>
    </w:p>
    <w:p w14:paraId="135FCFE2" w14:textId="77777777" w:rsidR="00AC2703" w:rsidRPr="00AB6C97" w:rsidRDefault="00AC2703" w:rsidP="00470D07">
      <w:pPr>
        <w:pStyle w:val="BBKCtable"/>
        <w:ind w:left="1440" w:right="424" w:hanging="1440"/>
        <w:jc w:val="both"/>
        <w:rPr>
          <w:rFonts w:asciiTheme="minorHAnsi" w:hAnsiTheme="minorHAnsi" w:cstheme="minorHAnsi"/>
          <w:color w:val="4471C4"/>
          <w:sz w:val="22"/>
          <w:szCs w:val="22"/>
          <w:lang w:eastAsia="en-GB"/>
        </w:rPr>
      </w:pPr>
    </w:p>
    <w:p w14:paraId="0EE49755" w14:textId="11B8DBC6" w:rsidR="00BB54E7" w:rsidRPr="00AB6C97" w:rsidRDefault="00291146" w:rsidP="008C1D58">
      <w:pPr>
        <w:pStyle w:val="Default"/>
        <w:ind w:left="1440" w:hanging="144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25FC13</w:t>
      </w:r>
      <w:r>
        <w:rPr>
          <w:rFonts w:asciiTheme="minorHAnsi" w:hAnsiTheme="minorHAnsi" w:cstheme="minorHAnsi"/>
          <w:sz w:val="22"/>
          <w:szCs w:val="22"/>
        </w:rPr>
        <w:t>9</w:t>
      </w:r>
      <w:r w:rsidR="000A0367" w:rsidRPr="00AB6C97">
        <w:rPr>
          <w:rFonts w:asciiTheme="minorHAnsi" w:hAnsiTheme="minorHAnsi" w:cstheme="minorHAnsi"/>
          <w:bCs/>
          <w:sz w:val="22"/>
          <w:szCs w:val="22"/>
        </w:rPr>
        <w:tab/>
      </w:r>
      <w:r w:rsidR="000A0367" w:rsidRPr="00AB6C97">
        <w:rPr>
          <w:rFonts w:asciiTheme="minorHAnsi" w:hAnsiTheme="minorHAnsi" w:cstheme="minorHAnsi"/>
          <w:sz w:val="22"/>
          <w:szCs w:val="22"/>
        </w:rPr>
        <w:t xml:space="preserve">To </w:t>
      </w:r>
      <w:r w:rsidR="001B49A3" w:rsidRPr="00AB6C97">
        <w:rPr>
          <w:rFonts w:asciiTheme="minorHAnsi" w:hAnsiTheme="minorHAnsi" w:cstheme="minorHAnsi"/>
          <w:sz w:val="22"/>
          <w:szCs w:val="22"/>
        </w:rPr>
        <w:t>a</w:t>
      </w:r>
      <w:r w:rsidR="00DC14C7" w:rsidRPr="00AB6C97">
        <w:rPr>
          <w:rFonts w:asciiTheme="minorHAnsi" w:hAnsiTheme="minorHAnsi" w:cstheme="minorHAnsi"/>
          <w:sz w:val="22"/>
          <w:szCs w:val="22"/>
        </w:rPr>
        <w:t xml:space="preserve">pprove the </w:t>
      </w:r>
      <w:r w:rsidR="001B49A3" w:rsidRPr="00AB6C97">
        <w:rPr>
          <w:rFonts w:asciiTheme="minorHAnsi" w:hAnsiTheme="minorHAnsi" w:cstheme="minorHAnsi"/>
          <w:sz w:val="22"/>
          <w:szCs w:val="22"/>
        </w:rPr>
        <w:t>a</w:t>
      </w:r>
      <w:r w:rsidR="00DC14C7" w:rsidRPr="00AB6C97">
        <w:rPr>
          <w:rFonts w:asciiTheme="minorHAnsi" w:hAnsiTheme="minorHAnsi" w:cstheme="minorHAnsi"/>
          <w:sz w:val="22"/>
          <w:szCs w:val="22"/>
        </w:rPr>
        <w:t>ccuracy of the Draft Minutes of the last mee</w:t>
      </w:r>
      <w:r w:rsidR="004B7B5A" w:rsidRPr="00AB6C97">
        <w:rPr>
          <w:rFonts w:asciiTheme="minorHAnsi" w:hAnsiTheme="minorHAnsi" w:cstheme="minorHAnsi"/>
          <w:sz w:val="22"/>
          <w:szCs w:val="22"/>
        </w:rPr>
        <w:t xml:space="preserve">ting of </w:t>
      </w:r>
      <w:r w:rsidR="004B7B5A" w:rsidRPr="004E1E7D">
        <w:rPr>
          <w:rFonts w:asciiTheme="minorHAnsi" w:hAnsiTheme="minorHAnsi" w:cstheme="minorHAnsi"/>
          <w:sz w:val="22"/>
          <w:szCs w:val="22"/>
        </w:rPr>
        <w:t xml:space="preserve">the </w:t>
      </w:r>
      <w:r w:rsidR="00572FBA" w:rsidRPr="004E1E7D">
        <w:rPr>
          <w:rFonts w:asciiTheme="minorHAnsi" w:hAnsiTheme="minorHAnsi" w:cstheme="minorHAnsi"/>
          <w:sz w:val="22"/>
          <w:szCs w:val="22"/>
        </w:rPr>
        <w:t xml:space="preserve">Full </w:t>
      </w:r>
      <w:r w:rsidR="004B7B5A" w:rsidRPr="004E1E7D">
        <w:rPr>
          <w:rFonts w:asciiTheme="minorHAnsi" w:hAnsiTheme="minorHAnsi" w:cstheme="minorHAnsi"/>
          <w:sz w:val="22"/>
          <w:szCs w:val="22"/>
        </w:rPr>
        <w:t>Council held</w:t>
      </w:r>
      <w:r w:rsidR="004B7B5A" w:rsidRPr="00AB6C97">
        <w:rPr>
          <w:rFonts w:asciiTheme="minorHAnsi" w:hAnsiTheme="minorHAnsi" w:cstheme="minorHAnsi"/>
          <w:sz w:val="22"/>
          <w:szCs w:val="22"/>
        </w:rPr>
        <w:t xml:space="preserve"> on </w:t>
      </w:r>
      <w:r w:rsidR="008C1D58" w:rsidRPr="00AB6C97">
        <w:rPr>
          <w:rFonts w:asciiTheme="minorHAnsi" w:hAnsiTheme="minorHAnsi" w:cstheme="minorHAnsi"/>
          <w:sz w:val="22"/>
          <w:szCs w:val="22"/>
        </w:rPr>
        <w:br/>
      </w:r>
      <w:r w:rsidR="004E1E7D" w:rsidRPr="004E1E7D">
        <w:rPr>
          <w:rFonts w:asciiTheme="minorHAnsi" w:hAnsiTheme="minorHAnsi" w:cstheme="minorHAnsi"/>
          <w:sz w:val="22"/>
          <w:szCs w:val="22"/>
        </w:rPr>
        <w:t>8th</w:t>
      </w:r>
      <w:r w:rsidR="00D33ADA" w:rsidRPr="004E1E7D">
        <w:rPr>
          <w:rFonts w:asciiTheme="minorHAnsi" w:hAnsiTheme="minorHAnsi" w:cstheme="minorHAnsi"/>
          <w:sz w:val="22"/>
          <w:szCs w:val="22"/>
        </w:rPr>
        <w:t xml:space="preserve"> July</w:t>
      </w:r>
      <w:r w:rsidR="004B7B5A" w:rsidRPr="004E1E7D">
        <w:rPr>
          <w:rFonts w:asciiTheme="minorHAnsi" w:hAnsiTheme="minorHAnsi" w:cstheme="minorHAnsi"/>
          <w:sz w:val="22"/>
          <w:szCs w:val="22"/>
        </w:rPr>
        <w:t xml:space="preserve"> 20</w:t>
      </w:r>
      <w:r w:rsidR="004E1E7D" w:rsidRPr="004E1E7D">
        <w:rPr>
          <w:rFonts w:asciiTheme="minorHAnsi" w:hAnsiTheme="minorHAnsi" w:cstheme="minorHAnsi"/>
          <w:sz w:val="22"/>
          <w:szCs w:val="22"/>
        </w:rPr>
        <w:t>25</w:t>
      </w:r>
      <w:r w:rsidR="008C1D58" w:rsidRPr="00AB6C97">
        <w:rPr>
          <w:rFonts w:asciiTheme="minorHAnsi" w:hAnsiTheme="minorHAnsi" w:cstheme="minorHAnsi"/>
          <w:sz w:val="22"/>
          <w:szCs w:val="22"/>
        </w:rPr>
        <w:br/>
      </w:r>
      <w:r w:rsidR="008C1D58" w:rsidRPr="00AB6C97">
        <w:rPr>
          <w:rFonts w:asciiTheme="minorHAnsi" w:hAnsiTheme="minorHAnsi" w:cstheme="minorHAnsi"/>
          <w:color w:val="4471C4"/>
          <w:sz w:val="22"/>
          <w:szCs w:val="22"/>
        </w:rPr>
        <w:t>Local Government Act 1972 Sch12, part V1 41 (1)</w:t>
      </w:r>
      <w:r w:rsidR="00DA163F" w:rsidRPr="00AB6C97">
        <w:rPr>
          <w:rFonts w:asciiTheme="minorHAnsi" w:hAnsiTheme="minorHAnsi" w:cstheme="minorHAnsi"/>
          <w:color w:val="4471C4"/>
          <w:sz w:val="22"/>
          <w:szCs w:val="22"/>
        </w:rPr>
        <w:br/>
      </w:r>
    </w:p>
    <w:p w14:paraId="17580B36" w14:textId="532B8DDF" w:rsidR="006C56B7" w:rsidRPr="00AB6C97" w:rsidRDefault="00291146" w:rsidP="006C56B7">
      <w:pPr>
        <w:ind w:left="1440" w:hanging="1440"/>
        <w:rPr>
          <w:rFonts w:cstheme="minorHAnsi"/>
          <w:b/>
        </w:rPr>
      </w:pPr>
      <w:r>
        <w:rPr>
          <w:rFonts w:cstheme="minorHAnsi"/>
        </w:rPr>
        <w:t>25FC1</w:t>
      </w:r>
      <w:r>
        <w:rPr>
          <w:rFonts w:cstheme="minorHAnsi"/>
        </w:rPr>
        <w:t>40</w:t>
      </w:r>
      <w:r w:rsidR="006C56B7" w:rsidRPr="00AB6C97">
        <w:rPr>
          <w:rFonts w:cstheme="minorHAnsi"/>
        </w:rPr>
        <w:tab/>
      </w:r>
      <w:r w:rsidR="007051AB" w:rsidRPr="00AB6C97">
        <w:rPr>
          <w:rFonts w:cstheme="minorHAnsi"/>
        </w:rPr>
        <w:t xml:space="preserve">To receive Report of Central Bedfordshire Councillors (residents can obtain copies of submitted written reports by emailing the Clerk) </w:t>
      </w:r>
    </w:p>
    <w:p w14:paraId="60477310" w14:textId="0597D83D" w:rsidR="009A508D" w:rsidRPr="00AB6C97" w:rsidRDefault="00291146" w:rsidP="009A508D">
      <w:pPr>
        <w:pStyle w:val="BBKCtable"/>
        <w:ind w:left="720" w:hanging="720"/>
        <w:rPr>
          <w:rFonts w:asciiTheme="minorHAnsi" w:hAnsiTheme="minorHAnsi" w:cstheme="minorHAnsi"/>
          <w:noProof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25FC1</w:t>
      </w:r>
      <w:r>
        <w:rPr>
          <w:rFonts w:asciiTheme="minorHAnsi" w:hAnsiTheme="minorHAnsi" w:cstheme="minorHAnsi"/>
          <w:sz w:val="22"/>
          <w:szCs w:val="22"/>
        </w:rPr>
        <w:t>41</w:t>
      </w:r>
      <w:r w:rsidR="005B220F" w:rsidRPr="00AB6C97">
        <w:rPr>
          <w:rFonts w:asciiTheme="minorHAnsi" w:hAnsiTheme="minorHAnsi" w:cstheme="minorHAnsi"/>
          <w:noProof w:val="0"/>
          <w:sz w:val="22"/>
          <w:szCs w:val="22"/>
        </w:rPr>
        <w:tab/>
      </w:r>
      <w:r w:rsidR="004645A3" w:rsidRPr="00AB6C97">
        <w:rPr>
          <w:rFonts w:asciiTheme="minorHAnsi" w:hAnsiTheme="minorHAnsi" w:cstheme="minorHAnsi"/>
          <w:noProof w:val="0"/>
          <w:sz w:val="22"/>
          <w:szCs w:val="22"/>
        </w:rPr>
        <w:t>Public Q</w:t>
      </w:r>
      <w:r w:rsidR="002E5AE2" w:rsidRPr="00AB6C97">
        <w:rPr>
          <w:rFonts w:asciiTheme="minorHAnsi" w:hAnsiTheme="minorHAnsi" w:cstheme="minorHAnsi"/>
          <w:noProof w:val="0"/>
          <w:sz w:val="22"/>
          <w:szCs w:val="22"/>
        </w:rPr>
        <w:t>uestion Time</w:t>
      </w:r>
      <w:r w:rsidR="004C3AFE" w:rsidRPr="00AB6C97">
        <w:rPr>
          <w:rFonts w:asciiTheme="minorHAnsi" w:hAnsiTheme="minorHAnsi" w:cstheme="minorHAnsi"/>
          <w:noProof w:val="0"/>
          <w:sz w:val="22"/>
          <w:szCs w:val="22"/>
        </w:rPr>
        <w:t xml:space="preserve"> </w:t>
      </w:r>
    </w:p>
    <w:p w14:paraId="3B802EBD" w14:textId="1CBD6C2F" w:rsidR="0073392E" w:rsidRPr="00AB6C97" w:rsidRDefault="00BB71B2" w:rsidP="00172F96">
      <w:pPr>
        <w:pStyle w:val="BBKCtable"/>
        <w:ind w:left="720" w:firstLine="720"/>
        <w:rPr>
          <w:rFonts w:asciiTheme="minorHAnsi" w:hAnsiTheme="minorHAnsi" w:cstheme="minorHAnsi"/>
          <w:b/>
          <w:i/>
          <w:noProof w:val="0"/>
          <w:sz w:val="22"/>
          <w:szCs w:val="22"/>
        </w:rPr>
      </w:pPr>
      <w:r w:rsidRPr="00AB6C97">
        <w:rPr>
          <w:rFonts w:asciiTheme="minorHAnsi" w:hAnsiTheme="minorHAnsi" w:cstheme="minorHAnsi"/>
          <w:b/>
          <w:i/>
          <w:noProof w:val="0"/>
          <w:sz w:val="22"/>
          <w:szCs w:val="22"/>
        </w:rPr>
        <w:t>The meeting will be adjourned for 10 min for members of the public to ask question</w:t>
      </w:r>
      <w:r w:rsidR="00A76E4F" w:rsidRPr="00AB6C97">
        <w:rPr>
          <w:rFonts w:asciiTheme="minorHAnsi" w:hAnsiTheme="minorHAnsi" w:cstheme="minorHAnsi"/>
          <w:b/>
          <w:i/>
          <w:noProof w:val="0"/>
          <w:sz w:val="22"/>
          <w:szCs w:val="22"/>
        </w:rPr>
        <w:t xml:space="preserve"> </w:t>
      </w:r>
      <w:r w:rsidRPr="00AB6C97">
        <w:rPr>
          <w:rFonts w:asciiTheme="minorHAnsi" w:hAnsiTheme="minorHAnsi" w:cstheme="minorHAnsi"/>
          <w:b/>
          <w:i/>
          <w:noProof w:val="0"/>
          <w:sz w:val="22"/>
          <w:szCs w:val="22"/>
        </w:rPr>
        <w:t xml:space="preserve">or </w:t>
      </w:r>
      <w:r w:rsidR="004645A3" w:rsidRPr="00AB6C97">
        <w:rPr>
          <w:rFonts w:asciiTheme="minorHAnsi" w:hAnsiTheme="minorHAnsi" w:cstheme="minorHAnsi"/>
          <w:b/>
          <w:i/>
          <w:noProof w:val="0"/>
          <w:sz w:val="22"/>
          <w:szCs w:val="22"/>
        </w:rPr>
        <w:t xml:space="preserve">make </w:t>
      </w:r>
      <w:r w:rsidR="00640FC9" w:rsidRPr="00AB6C97">
        <w:rPr>
          <w:rFonts w:asciiTheme="minorHAnsi" w:hAnsiTheme="minorHAnsi" w:cstheme="minorHAnsi"/>
          <w:b/>
          <w:i/>
          <w:noProof w:val="0"/>
          <w:sz w:val="22"/>
          <w:szCs w:val="22"/>
        </w:rPr>
        <w:t xml:space="preserve">   </w:t>
      </w:r>
      <w:r w:rsidR="00640FC9" w:rsidRPr="00AB6C97">
        <w:rPr>
          <w:rFonts w:asciiTheme="minorHAnsi" w:hAnsiTheme="minorHAnsi" w:cstheme="minorHAnsi"/>
          <w:b/>
          <w:i/>
          <w:noProof w:val="0"/>
          <w:sz w:val="22"/>
          <w:szCs w:val="22"/>
        </w:rPr>
        <w:br/>
        <w:t xml:space="preserve">               </w:t>
      </w:r>
      <w:r w:rsidR="009A508D" w:rsidRPr="00AB6C97">
        <w:rPr>
          <w:rFonts w:asciiTheme="minorHAnsi" w:hAnsiTheme="minorHAnsi" w:cstheme="minorHAnsi"/>
          <w:b/>
          <w:i/>
          <w:noProof w:val="0"/>
          <w:sz w:val="22"/>
          <w:szCs w:val="22"/>
        </w:rPr>
        <w:t>c</w:t>
      </w:r>
      <w:r w:rsidRPr="00AB6C97">
        <w:rPr>
          <w:rFonts w:asciiTheme="minorHAnsi" w:hAnsiTheme="minorHAnsi" w:cstheme="minorHAnsi"/>
          <w:b/>
          <w:i/>
          <w:noProof w:val="0"/>
          <w:sz w:val="22"/>
          <w:szCs w:val="22"/>
        </w:rPr>
        <w:t>omment</w:t>
      </w:r>
      <w:r w:rsidR="004645A3" w:rsidRPr="00AB6C97">
        <w:rPr>
          <w:rFonts w:asciiTheme="minorHAnsi" w:hAnsiTheme="minorHAnsi" w:cstheme="minorHAnsi"/>
          <w:b/>
          <w:i/>
          <w:noProof w:val="0"/>
          <w:sz w:val="22"/>
          <w:szCs w:val="22"/>
        </w:rPr>
        <w:t>s</w:t>
      </w:r>
      <w:r w:rsidR="004368EC" w:rsidRPr="00AB6C97">
        <w:rPr>
          <w:rFonts w:asciiTheme="minorHAnsi" w:hAnsiTheme="minorHAnsi" w:cstheme="minorHAnsi"/>
          <w:b/>
          <w:i/>
          <w:noProof w:val="0"/>
          <w:sz w:val="22"/>
          <w:szCs w:val="22"/>
        </w:rPr>
        <w:t xml:space="preserve"> </w:t>
      </w:r>
      <w:r w:rsidR="004368EC" w:rsidRPr="00AB6C97">
        <w:rPr>
          <w:rFonts w:asciiTheme="minorHAnsi" w:hAnsiTheme="minorHAnsi" w:cstheme="minorHAnsi"/>
          <w:b/>
          <w:i/>
          <w:sz w:val="22"/>
          <w:szCs w:val="22"/>
          <w:lang w:eastAsia="en-GB"/>
        </w:rPr>
        <w:t>on items of business on the agenda</w:t>
      </w:r>
    </w:p>
    <w:p w14:paraId="17856F90" w14:textId="77777777" w:rsidR="00F57075" w:rsidRPr="00AB6C97" w:rsidRDefault="00F57075" w:rsidP="00A76E4F">
      <w:pPr>
        <w:pStyle w:val="BBKCtable"/>
        <w:ind w:left="720"/>
        <w:rPr>
          <w:rFonts w:asciiTheme="minorHAnsi" w:hAnsiTheme="minorHAnsi" w:cstheme="minorHAnsi"/>
          <w:b/>
          <w:noProof w:val="0"/>
          <w:sz w:val="22"/>
          <w:szCs w:val="22"/>
        </w:rPr>
      </w:pPr>
    </w:p>
    <w:p w14:paraId="75E4A0C4" w14:textId="5268DC01" w:rsidR="00CC671B" w:rsidRPr="00AB6C97" w:rsidRDefault="00FE2087" w:rsidP="00CC671B">
      <w:pPr>
        <w:pStyle w:val="BBKCtable"/>
        <w:ind w:left="720" w:hanging="720"/>
        <w:rPr>
          <w:rFonts w:asciiTheme="minorHAnsi" w:hAnsiTheme="minorHAnsi" w:cstheme="minorHAnsi"/>
          <w:noProof w:val="0"/>
          <w:sz w:val="22"/>
          <w:szCs w:val="22"/>
        </w:rPr>
      </w:pPr>
      <w:r w:rsidRPr="00AB6C97">
        <w:rPr>
          <w:rFonts w:asciiTheme="minorHAnsi" w:hAnsiTheme="minorHAnsi" w:cstheme="minorHAnsi"/>
          <w:b/>
          <w:sz w:val="22"/>
          <w:szCs w:val="22"/>
          <w:u w:val="single"/>
        </w:rPr>
        <w:t>PLANNING</w:t>
      </w:r>
      <w:r w:rsidR="00FD5555" w:rsidRPr="00AB6C97">
        <w:rPr>
          <w:rFonts w:asciiTheme="minorHAnsi" w:hAnsiTheme="minorHAnsi" w:cstheme="minorHAnsi"/>
          <w:noProof w:val="0"/>
          <w:sz w:val="22"/>
          <w:szCs w:val="22"/>
        </w:rPr>
        <w:tab/>
      </w:r>
      <w:r w:rsidR="00CC671B" w:rsidRPr="00AB6C97">
        <w:rPr>
          <w:rFonts w:asciiTheme="minorHAnsi" w:hAnsiTheme="minorHAnsi" w:cstheme="minorHAnsi"/>
          <w:noProof w:val="0"/>
          <w:sz w:val="22"/>
          <w:szCs w:val="22"/>
        </w:rPr>
        <w:t xml:space="preserve">The </w:t>
      </w:r>
      <w:r w:rsidR="007D35EC" w:rsidRPr="00AB6C97">
        <w:rPr>
          <w:rFonts w:asciiTheme="minorHAnsi" w:hAnsiTheme="minorHAnsi" w:cstheme="minorHAnsi"/>
          <w:noProof w:val="0"/>
          <w:sz w:val="22"/>
          <w:szCs w:val="22"/>
        </w:rPr>
        <w:t>f</w:t>
      </w:r>
      <w:r w:rsidR="00CC671B" w:rsidRPr="00AB6C97">
        <w:rPr>
          <w:rFonts w:asciiTheme="minorHAnsi" w:hAnsiTheme="minorHAnsi" w:cstheme="minorHAnsi"/>
          <w:noProof w:val="0"/>
          <w:sz w:val="22"/>
          <w:szCs w:val="22"/>
        </w:rPr>
        <w:t xml:space="preserve">ollowing </w:t>
      </w:r>
      <w:r w:rsidR="007D35EC" w:rsidRPr="00AB6C97">
        <w:rPr>
          <w:rFonts w:asciiTheme="minorHAnsi" w:hAnsiTheme="minorHAnsi" w:cstheme="minorHAnsi"/>
          <w:noProof w:val="0"/>
          <w:sz w:val="22"/>
          <w:szCs w:val="22"/>
        </w:rPr>
        <w:t>p</w:t>
      </w:r>
      <w:r w:rsidR="00CC671B" w:rsidRPr="00AB6C97">
        <w:rPr>
          <w:rFonts w:asciiTheme="minorHAnsi" w:hAnsiTheme="minorHAnsi" w:cstheme="minorHAnsi"/>
          <w:noProof w:val="0"/>
          <w:sz w:val="22"/>
          <w:szCs w:val="22"/>
        </w:rPr>
        <w:t xml:space="preserve">lanning matters have been received from Central Bedfordshire, to agree  </w:t>
      </w:r>
    </w:p>
    <w:p w14:paraId="1C1FE270" w14:textId="126AC60B" w:rsidR="005004F0" w:rsidRPr="00AB6C97" w:rsidRDefault="00CC671B" w:rsidP="005004F0">
      <w:pPr>
        <w:pStyle w:val="Default"/>
        <w:ind w:left="720" w:firstLine="720"/>
        <w:rPr>
          <w:rFonts w:asciiTheme="minorHAnsi" w:hAnsiTheme="minorHAnsi" w:cstheme="minorHAnsi"/>
          <w:sz w:val="22"/>
          <w:szCs w:val="22"/>
        </w:rPr>
      </w:pPr>
      <w:r w:rsidRPr="00AB6C97">
        <w:rPr>
          <w:rFonts w:asciiTheme="minorHAnsi" w:hAnsiTheme="minorHAnsi" w:cstheme="minorHAnsi"/>
          <w:sz w:val="22"/>
          <w:szCs w:val="22"/>
        </w:rPr>
        <w:t xml:space="preserve">comments to be submitted back to Central Bedfordshire. </w:t>
      </w:r>
      <w:r w:rsidR="005004F0" w:rsidRPr="00AB6C97">
        <w:rPr>
          <w:rFonts w:asciiTheme="minorHAnsi" w:hAnsiTheme="minorHAnsi" w:cstheme="minorHAnsi"/>
          <w:sz w:val="22"/>
          <w:szCs w:val="22"/>
        </w:rPr>
        <w:br/>
      </w:r>
      <w:r w:rsidR="005004F0" w:rsidRPr="00AB6C97">
        <w:rPr>
          <w:rFonts w:asciiTheme="minorHAnsi" w:hAnsiTheme="minorHAnsi" w:cstheme="minorHAnsi"/>
          <w:sz w:val="22"/>
          <w:szCs w:val="22"/>
        </w:rPr>
        <w:tab/>
      </w:r>
      <w:r w:rsidR="005004F0" w:rsidRPr="00AB6C97">
        <w:rPr>
          <w:rFonts w:asciiTheme="minorHAnsi" w:hAnsiTheme="minorHAnsi" w:cstheme="minorHAnsi"/>
          <w:color w:val="4471C4"/>
          <w:sz w:val="22"/>
          <w:szCs w:val="22"/>
        </w:rPr>
        <w:t xml:space="preserve">Town and Country Planning Act 1990 Sch1 p8 </w:t>
      </w:r>
    </w:p>
    <w:p w14:paraId="7F75DC5A" w14:textId="58DA049E" w:rsidR="00CC671B" w:rsidRPr="00AB6C97" w:rsidRDefault="00CC671B" w:rsidP="00CC671B">
      <w:pPr>
        <w:pStyle w:val="BBKCtable"/>
        <w:ind w:left="720" w:firstLine="720"/>
        <w:rPr>
          <w:rFonts w:asciiTheme="minorHAnsi" w:hAnsiTheme="minorHAnsi" w:cstheme="minorHAnsi"/>
          <w:noProof w:val="0"/>
          <w:sz w:val="22"/>
          <w:szCs w:val="22"/>
        </w:rPr>
      </w:pPr>
      <w:r w:rsidRPr="00AB6C97">
        <w:rPr>
          <w:rFonts w:asciiTheme="minorHAnsi" w:hAnsiTheme="minorHAnsi" w:cstheme="minorHAnsi"/>
          <w:sz w:val="22"/>
          <w:szCs w:val="22"/>
        </w:rPr>
        <w:t>-</w:t>
      </w:r>
      <w:r w:rsidRPr="00AB6C97">
        <w:rPr>
          <w:rFonts w:asciiTheme="minorHAnsi" w:hAnsiTheme="minorHAnsi" w:cstheme="minorHAnsi"/>
          <w:i/>
          <w:color w:val="1F3864" w:themeColor="accent1" w:themeShade="80"/>
          <w:sz w:val="22"/>
          <w:szCs w:val="22"/>
        </w:rPr>
        <w:t>applications can be viewed on the CBC website via:</w:t>
      </w:r>
      <w:r w:rsidRPr="00AB6C97">
        <w:rPr>
          <w:rFonts w:asciiTheme="minorHAnsi" w:hAnsiTheme="minorHAnsi" w:cstheme="minorHAnsi"/>
          <w:i/>
          <w:color w:val="1F3864" w:themeColor="accent1" w:themeShade="80"/>
          <w:sz w:val="22"/>
          <w:szCs w:val="22"/>
        </w:rPr>
        <w:br/>
      </w:r>
      <w:r w:rsidRPr="00AB6C97">
        <w:rPr>
          <w:rFonts w:asciiTheme="minorHAnsi" w:hAnsiTheme="minorHAnsi" w:cstheme="minorHAnsi"/>
          <w:i/>
          <w:color w:val="1F3864" w:themeColor="accent1" w:themeShade="80"/>
          <w:sz w:val="22"/>
          <w:szCs w:val="22"/>
        </w:rPr>
        <w:tab/>
      </w:r>
      <w:r w:rsidR="00F86F54" w:rsidRPr="00AB6C97">
        <w:rPr>
          <w:rStyle w:val="Hyperlink"/>
          <w:rFonts w:asciiTheme="minorHAnsi" w:hAnsiTheme="minorHAnsi" w:cstheme="minorHAnsi"/>
          <w:sz w:val="22"/>
          <w:szCs w:val="22"/>
        </w:rPr>
        <w:t>http://plantech.centralbedfordshire.gov.uk/PLANTECH/DCWebPages/AcolNetCGI.gov</w:t>
      </w:r>
    </w:p>
    <w:p w14:paraId="18117AF6" w14:textId="77777777" w:rsidR="00DB3E49" w:rsidRDefault="00DB3E49" w:rsidP="00255F79">
      <w:pPr>
        <w:rPr>
          <w:rFonts w:cstheme="minorHAnsi"/>
          <w:highlight w:val="green"/>
        </w:rPr>
      </w:pPr>
    </w:p>
    <w:p w14:paraId="60DD040B" w14:textId="13B28618" w:rsidR="00640FC9" w:rsidRPr="00AB6C97" w:rsidRDefault="00291146" w:rsidP="00255F79">
      <w:pPr>
        <w:rPr>
          <w:rFonts w:cstheme="minorHAnsi"/>
          <w:b/>
          <w:bCs/>
          <w:i/>
        </w:rPr>
      </w:pPr>
      <w:r>
        <w:rPr>
          <w:rFonts w:cstheme="minorHAnsi"/>
        </w:rPr>
        <w:t>25FC1</w:t>
      </w:r>
      <w:r>
        <w:rPr>
          <w:rFonts w:cstheme="minorHAnsi"/>
        </w:rPr>
        <w:t>42</w:t>
      </w:r>
      <w:r w:rsidR="00255F79" w:rsidRPr="00AB6C97">
        <w:rPr>
          <w:rFonts w:cstheme="minorHAnsi"/>
        </w:rPr>
        <w:tab/>
      </w:r>
      <w:r w:rsidR="00796CDA" w:rsidRPr="00AB6C97">
        <w:rPr>
          <w:rFonts w:cstheme="minorHAnsi"/>
          <w:b/>
          <w:bCs/>
          <w:i/>
        </w:rPr>
        <w:t xml:space="preserve">Planning </w:t>
      </w:r>
      <w:r w:rsidR="00754E13" w:rsidRPr="00AB6C97">
        <w:rPr>
          <w:rFonts w:cstheme="minorHAnsi"/>
          <w:b/>
          <w:bCs/>
          <w:i/>
        </w:rPr>
        <w:t>Applications</w:t>
      </w:r>
      <w:r w:rsidR="00640FC9" w:rsidRPr="00AB6C97">
        <w:rPr>
          <w:rFonts w:cstheme="minorHAnsi"/>
          <w:b/>
          <w:bCs/>
          <w:i/>
        </w:rPr>
        <w:t xml:space="preserve"> </w:t>
      </w:r>
      <w:r w:rsidR="00A84730" w:rsidRPr="00AB6C97">
        <w:rPr>
          <w:rFonts w:cstheme="minorHAnsi"/>
          <w:b/>
          <w:bCs/>
          <w:i/>
        </w:rPr>
        <w:t>for consultation</w:t>
      </w:r>
    </w:p>
    <w:tbl>
      <w:tblPr>
        <w:tblStyle w:val="TableGrid"/>
        <w:tblW w:w="4058" w:type="pct"/>
        <w:tblLook w:val="04A0" w:firstRow="1" w:lastRow="0" w:firstColumn="1" w:lastColumn="0" w:noHBand="0" w:noVBand="1"/>
      </w:tblPr>
      <w:tblGrid>
        <w:gridCol w:w="2071"/>
        <w:gridCol w:w="1381"/>
        <w:gridCol w:w="1942"/>
        <w:gridCol w:w="2997"/>
      </w:tblGrid>
      <w:tr w:rsidR="00A17EA7" w:rsidRPr="00AB6C97" w14:paraId="394D8CB2" w14:textId="77777777" w:rsidTr="003A79CF">
        <w:tc>
          <w:tcPr>
            <w:tcW w:w="1234" w:type="pct"/>
          </w:tcPr>
          <w:p w14:paraId="03D7AB38" w14:textId="77777777" w:rsidR="00A17EA7" w:rsidRDefault="00A17EA7" w:rsidP="00534E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AB6C97">
              <w:rPr>
                <w:rFonts w:cstheme="minorHAnsi"/>
                <w:b/>
                <w:bCs/>
              </w:rPr>
              <w:t>Planning number:</w:t>
            </w:r>
          </w:p>
          <w:p w14:paraId="6712F99B" w14:textId="77777777" w:rsidR="00FB45C4" w:rsidRDefault="00FB45C4" w:rsidP="00534E9A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  <w:p w14:paraId="5DFE8B9E" w14:textId="77777777" w:rsidR="00FB45C4" w:rsidRPr="001219D0" w:rsidRDefault="00FB45C4" w:rsidP="00FB45C4">
            <w:pPr>
              <w:rPr>
                <w:rFonts w:cstheme="minorHAnsi"/>
                <w:sz w:val="24"/>
                <w:szCs w:val="24"/>
              </w:rPr>
            </w:pPr>
            <w:r w:rsidRPr="001219D0">
              <w:rPr>
                <w:rFonts w:cstheme="minorHAnsi"/>
                <w:sz w:val="24"/>
                <w:szCs w:val="24"/>
              </w:rPr>
              <w:t>CB/25/02164/FULL</w:t>
            </w:r>
          </w:p>
          <w:p w14:paraId="179A8248" w14:textId="77777777" w:rsidR="00FB45C4" w:rsidRPr="00AB6C97" w:rsidRDefault="00FB45C4" w:rsidP="00534E9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3" w:type="pct"/>
          </w:tcPr>
          <w:p w14:paraId="3DF28A51" w14:textId="77777777" w:rsidR="00A17EA7" w:rsidRDefault="00A17EA7" w:rsidP="00534E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AB6C97">
              <w:rPr>
                <w:rFonts w:cstheme="minorHAnsi"/>
                <w:b/>
                <w:bCs/>
              </w:rPr>
              <w:t>Consultation Expires:</w:t>
            </w:r>
          </w:p>
          <w:p w14:paraId="77B2EEF8" w14:textId="77777777" w:rsidR="00346682" w:rsidRPr="001219D0" w:rsidRDefault="00346682" w:rsidP="00346682">
            <w:pPr>
              <w:rPr>
                <w:rFonts w:cstheme="minorHAnsi"/>
                <w:sz w:val="24"/>
                <w:szCs w:val="24"/>
              </w:rPr>
            </w:pPr>
            <w:r w:rsidRPr="001219D0">
              <w:rPr>
                <w:rFonts w:cstheme="minorHAnsi"/>
                <w:sz w:val="24"/>
                <w:szCs w:val="24"/>
              </w:rPr>
              <w:t>07/08/2025</w:t>
            </w:r>
          </w:p>
          <w:p w14:paraId="1D84B5C3" w14:textId="77777777" w:rsidR="00346682" w:rsidRPr="00AB6C97" w:rsidRDefault="00346682" w:rsidP="00534E9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57" w:type="pct"/>
          </w:tcPr>
          <w:p w14:paraId="3BC24819" w14:textId="77777777" w:rsidR="00A17EA7" w:rsidRDefault="00A17EA7" w:rsidP="00534E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AB6C97">
              <w:rPr>
                <w:rFonts w:cstheme="minorHAnsi"/>
                <w:b/>
                <w:bCs/>
              </w:rPr>
              <w:t>Location:</w:t>
            </w:r>
          </w:p>
          <w:p w14:paraId="06782ACC" w14:textId="356AA8AF" w:rsidR="00DD3818" w:rsidRPr="001219D0" w:rsidRDefault="00B71347" w:rsidP="00534E9A">
            <w:pPr>
              <w:spacing w:after="0" w:line="240" w:lineRule="auto"/>
              <w:rPr>
                <w:rFonts w:cstheme="minorHAnsi"/>
              </w:rPr>
            </w:pPr>
            <w:r w:rsidRPr="001219D0">
              <w:rPr>
                <w:rFonts w:cstheme="minorHAnsi"/>
                <w:sz w:val="24"/>
                <w:szCs w:val="24"/>
              </w:rPr>
              <w:t xml:space="preserve">Land </w:t>
            </w:r>
            <w:proofErr w:type="spellStart"/>
            <w:r w:rsidRPr="001219D0">
              <w:rPr>
                <w:rFonts w:cstheme="minorHAnsi"/>
                <w:sz w:val="24"/>
                <w:szCs w:val="24"/>
              </w:rPr>
              <w:t>adj</w:t>
            </w:r>
            <w:proofErr w:type="spellEnd"/>
            <w:r w:rsidRPr="001219D0">
              <w:rPr>
                <w:rFonts w:cstheme="minorHAnsi"/>
                <w:sz w:val="24"/>
                <w:szCs w:val="24"/>
              </w:rPr>
              <w:t xml:space="preserve"> to Southview, 5, Toddington Rd, Harlington, Dunstable, LU5 6LB</w:t>
            </w:r>
          </w:p>
          <w:p w14:paraId="073DB6C3" w14:textId="77777777" w:rsidR="00DD3818" w:rsidRPr="00AB6C97" w:rsidRDefault="00DD3818" w:rsidP="00534E9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786" w:type="pct"/>
          </w:tcPr>
          <w:p w14:paraId="0882DDDF" w14:textId="77777777" w:rsidR="00A17EA7" w:rsidRDefault="00A17EA7" w:rsidP="00534E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AB6C97">
              <w:rPr>
                <w:rFonts w:cstheme="minorHAnsi"/>
                <w:b/>
                <w:bCs/>
              </w:rPr>
              <w:t>Proposal:</w:t>
            </w:r>
          </w:p>
          <w:p w14:paraId="0322EDBD" w14:textId="77777777" w:rsidR="00A055BC" w:rsidRDefault="00A055BC" w:rsidP="00534E9A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  <w:p w14:paraId="69157B58" w14:textId="77777777" w:rsidR="00A055BC" w:rsidRPr="001219D0" w:rsidRDefault="00A055BC" w:rsidP="00A055BC">
            <w:pPr>
              <w:rPr>
                <w:rFonts w:cstheme="minorHAnsi"/>
                <w:sz w:val="24"/>
                <w:szCs w:val="24"/>
              </w:rPr>
            </w:pPr>
            <w:r w:rsidRPr="001219D0">
              <w:rPr>
                <w:rFonts w:cstheme="minorHAnsi"/>
                <w:sz w:val="24"/>
                <w:szCs w:val="24"/>
              </w:rPr>
              <w:t xml:space="preserve">New vehicular crossover 5M </w:t>
            </w:r>
          </w:p>
          <w:p w14:paraId="6598FDCD" w14:textId="77777777" w:rsidR="00A055BC" w:rsidRPr="00AB6C97" w:rsidRDefault="00A055BC" w:rsidP="00534E9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17EA7" w:rsidRPr="00AB6C97" w14:paraId="5D1FD347" w14:textId="77777777" w:rsidTr="003A79CF">
        <w:tc>
          <w:tcPr>
            <w:tcW w:w="1234" w:type="pct"/>
          </w:tcPr>
          <w:p w14:paraId="6F1B5FBA" w14:textId="77777777" w:rsidR="00A17EA7" w:rsidRPr="00AB6C97" w:rsidRDefault="00A17EA7" w:rsidP="00534E9A">
            <w:pPr>
              <w:spacing w:after="0" w:line="240" w:lineRule="auto"/>
              <w:rPr>
                <w:rFonts w:cstheme="minorHAnsi"/>
              </w:rPr>
            </w:pPr>
            <w:r w:rsidRPr="00AB6C97">
              <w:rPr>
                <w:rFonts w:cstheme="minorHAnsi"/>
                <w:b/>
                <w:bCs/>
              </w:rPr>
              <w:lastRenderedPageBreak/>
              <w:t>RESOLVED</w:t>
            </w:r>
          </w:p>
        </w:tc>
        <w:tc>
          <w:tcPr>
            <w:tcW w:w="3766" w:type="pct"/>
            <w:gridSpan w:val="3"/>
          </w:tcPr>
          <w:p w14:paraId="08346553" w14:textId="77777777" w:rsidR="00A17EA7" w:rsidRPr="00AB6C97" w:rsidRDefault="00A17EA7" w:rsidP="00534E9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17EA7" w:rsidRPr="00AB6C97" w14:paraId="433D157B" w14:textId="77777777" w:rsidTr="003A79CF">
        <w:trPr>
          <w:trHeight w:val="3444"/>
        </w:trPr>
        <w:tc>
          <w:tcPr>
            <w:tcW w:w="1234" w:type="pct"/>
          </w:tcPr>
          <w:p w14:paraId="2A3BEC08" w14:textId="77777777" w:rsidR="00A17EA7" w:rsidRDefault="00A17EA7" w:rsidP="00534E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AB6C97">
              <w:rPr>
                <w:rFonts w:cstheme="minorHAnsi"/>
                <w:b/>
                <w:bCs/>
              </w:rPr>
              <w:t>Planning number:</w:t>
            </w:r>
          </w:p>
          <w:p w14:paraId="04BE4A18" w14:textId="77777777" w:rsidR="00E17970" w:rsidRPr="00DD47BD" w:rsidRDefault="00E17970" w:rsidP="00E17970">
            <w:pPr>
              <w:rPr>
                <w:rFonts w:cstheme="minorHAnsi"/>
              </w:rPr>
            </w:pPr>
            <w:r w:rsidRPr="00DD47BD">
              <w:rPr>
                <w:rFonts w:cstheme="minorHAnsi"/>
              </w:rPr>
              <w:t>CB/25/02017/FULL</w:t>
            </w:r>
          </w:p>
          <w:p w14:paraId="28F9387D" w14:textId="77777777" w:rsidR="00695DFA" w:rsidRPr="00AB6C97" w:rsidRDefault="00695DFA" w:rsidP="00534E9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823" w:type="pct"/>
          </w:tcPr>
          <w:p w14:paraId="7F4C8524" w14:textId="77777777" w:rsidR="00A17EA7" w:rsidRDefault="00A17EA7" w:rsidP="00534E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AB6C97">
              <w:rPr>
                <w:rFonts w:cstheme="minorHAnsi"/>
                <w:b/>
                <w:bCs/>
              </w:rPr>
              <w:t>Consultation Expires:</w:t>
            </w:r>
          </w:p>
          <w:p w14:paraId="359CBD06" w14:textId="77777777" w:rsidR="009C4550" w:rsidRPr="00DD47BD" w:rsidRDefault="009C4550" w:rsidP="009C4550">
            <w:pPr>
              <w:rPr>
                <w:rFonts w:cstheme="minorHAnsi"/>
                <w:b/>
              </w:rPr>
            </w:pPr>
            <w:r w:rsidRPr="00DD47BD">
              <w:rPr>
                <w:rFonts w:cstheme="minorHAnsi"/>
              </w:rPr>
              <w:t>01/08/2025</w:t>
            </w:r>
          </w:p>
          <w:p w14:paraId="7BF8EA40" w14:textId="77777777" w:rsidR="009C4550" w:rsidRPr="00AB6C97" w:rsidRDefault="009C4550" w:rsidP="00534E9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57" w:type="pct"/>
          </w:tcPr>
          <w:p w14:paraId="6A7666EA" w14:textId="77777777" w:rsidR="00A17EA7" w:rsidRDefault="00A17EA7" w:rsidP="00534E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AB6C97">
              <w:rPr>
                <w:rFonts w:cstheme="minorHAnsi"/>
                <w:b/>
                <w:bCs/>
              </w:rPr>
              <w:t>Location:</w:t>
            </w:r>
          </w:p>
          <w:p w14:paraId="173F8719" w14:textId="5B56FC71" w:rsidR="006C3776" w:rsidRPr="00AB6C97" w:rsidRDefault="006C3776" w:rsidP="00534E9A">
            <w:pPr>
              <w:spacing w:after="0" w:line="240" w:lineRule="auto"/>
              <w:rPr>
                <w:rFonts w:cstheme="minorHAnsi"/>
              </w:rPr>
            </w:pPr>
            <w:r w:rsidRPr="00DD47BD">
              <w:rPr>
                <w:rFonts w:cstheme="minorHAnsi"/>
                <w:bCs/>
              </w:rPr>
              <w:t xml:space="preserve">Land south of Greenfield Road and </w:t>
            </w:r>
            <w:proofErr w:type="spellStart"/>
            <w:r w:rsidRPr="00DD47BD">
              <w:rPr>
                <w:rFonts w:cstheme="minorHAnsi"/>
                <w:bCs/>
              </w:rPr>
              <w:t>Clayhill</w:t>
            </w:r>
            <w:proofErr w:type="spellEnd"/>
            <w:r w:rsidRPr="00DD47BD">
              <w:rPr>
                <w:rFonts w:cstheme="minorHAnsi"/>
                <w:bCs/>
              </w:rPr>
              <w:t xml:space="preserve"> Farm, Greenfield Road, </w:t>
            </w:r>
            <w:proofErr w:type="spellStart"/>
            <w:r w:rsidRPr="00DD47BD">
              <w:rPr>
                <w:rFonts w:cstheme="minorHAnsi"/>
                <w:bCs/>
              </w:rPr>
              <w:t>Westoning</w:t>
            </w:r>
            <w:proofErr w:type="spellEnd"/>
          </w:p>
        </w:tc>
        <w:tc>
          <w:tcPr>
            <w:tcW w:w="1786" w:type="pct"/>
          </w:tcPr>
          <w:p w14:paraId="07CB9512" w14:textId="77777777" w:rsidR="00A17EA7" w:rsidRDefault="00A17EA7" w:rsidP="00534E9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AB6C97">
              <w:rPr>
                <w:rFonts w:cstheme="minorHAnsi"/>
                <w:b/>
                <w:bCs/>
              </w:rPr>
              <w:t>Proposal:</w:t>
            </w:r>
          </w:p>
          <w:p w14:paraId="28227855" w14:textId="77777777" w:rsidR="007B12AC" w:rsidRPr="00DD47BD" w:rsidRDefault="007B12AC" w:rsidP="007B12AC">
            <w:pPr>
              <w:rPr>
                <w:rFonts w:cstheme="minorHAnsi"/>
                <w:b/>
                <w:bCs/>
              </w:rPr>
            </w:pPr>
            <w:r w:rsidRPr="00DD47BD">
              <w:rPr>
                <w:rFonts w:cstheme="minorHAnsi"/>
                <w:bCs/>
              </w:rPr>
              <w:t>Construction of a temporary Solar Farm, to include the installation of Solar Panels with transformers, a substation, a DNO control room, a customer substation, GRP comms cabin, security fencing, landscaping and other associated infrastructure and works.</w:t>
            </w:r>
          </w:p>
          <w:p w14:paraId="7B2E88A5" w14:textId="77777777" w:rsidR="007B12AC" w:rsidRPr="00AB6C97" w:rsidRDefault="007B12AC" w:rsidP="00534E9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21930" w:rsidRPr="00AB6C97" w14:paraId="587AA559" w14:textId="77777777" w:rsidTr="00D21930">
        <w:trPr>
          <w:trHeight w:val="346"/>
        </w:trPr>
        <w:tc>
          <w:tcPr>
            <w:tcW w:w="1234" w:type="pct"/>
          </w:tcPr>
          <w:p w14:paraId="1ADDEE56" w14:textId="780B4D46" w:rsidR="00D21930" w:rsidRPr="00AB6C97" w:rsidRDefault="00D21930" w:rsidP="00534E9A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RESOLVED</w:t>
            </w:r>
          </w:p>
        </w:tc>
        <w:tc>
          <w:tcPr>
            <w:tcW w:w="823" w:type="pct"/>
          </w:tcPr>
          <w:p w14:paraId="4F0D1662" w14:textId="77777777" w:rsidR="00D21930" w:rsidRPr="00AB6C97" w:rsidRDefault="00D21930" w:rsidP="00534E9A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157" w:type="pct"/>
          </w:tcPr>
          <w:p w14:paraId="44208FD5" w14:textId="77777777" w:rsidR="00D21930" w:rsidRPr="00AB6C97" w:rsidRDefault="00D21930" w:rsidP="00534E9A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786" w:type="pct"/>
          </w:tcPr>
          <w:p w14:paraId="303ABD3D" w14:textId="77777777" w:rsidR="00D21930" w:rsidRPr="00AB6C97" w:rsidRDefault="00D21930" w:rsidP="00534E9A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</w:tbl>
    <w:p w14:paraId="488AC1FF" w14:textId="77777777" w:rsidR="00D75D1A" w:rsidRDefault="00D75D1A" w:rsidP="00A31DB9">
      <w:pPr>
        <w:ind w:left="1440" w:hanging="1440"/>
        <w:rPr>
          <w:rFonts w:cstheme="minorHAnsi"/>
          <w:b/>
          <w:bCs/>
          <w:u w:val="single"/>
        </w:rPr>
      </w:pPr>
    </w:p>
    <w:p w14:paraId="3136963D" w14:textId="11CB75A4" w:rsidR="00A31DB9" w:rsidRDefault="00FE2087" w:rsidP="00A31DB9">
      <w:pPr>
        <w:ind w:left="1440" w:hanging="1440"/>
        <w:rPr>
          <w:rFonts w:cstheme="minorHAnsi"/>
          <w:b/>
          <w:bCs/>
          <w:u w:val="single"/>
        </w:rPr>
      </w:pPr>
      <w:r w:rsidRPr="00AB6C97">
        <w:rPr>
          <w:rFonts w:cstheme="minorHAnsi"/>
          <w:b/>
          <w:bCs/>
          <w:u w:val="single"/>
        </w:rPr>
        <w:t>FINANCIAL MATTERS</w:t>
      </w:r>
    </w:p>
    <w:p w14:paraId="0F848CA9" w14:textId="3483DAF4" w:rsidR="00333996" w:rsidRPr="00AB6C97" w:rsidRDefault="00291146" w:rsidP="00333996">
      <w:pPr>
        <w:pStyle w:val="BBKCtable"/>
        <w:jc w:val="both"/>
        <w:rPr>
          <w:rFonts w:asciiTheme="minorHAnsi" w:hAnsiTheme="minorHAnsi" w:cstheme="minorHAnsi"/>
          <w:noProof w:val="0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25FC1</w:t>
      </w:r>
      <w:r>
        <w:rPr>
          <w:rFonts w:asciiTheme="minorHAnsi" w:hAnsiTheme="minorHAnsi" w:cstheme="minorHAnsi"/>
          <w:sz w:val="22"/>
          <w:szCs w:val="22"/>
        </w:rPr>
        <w:t>43</w:t>
      </w:r>
      <w:r w:rsidR="00333996" w:rsidRPr="00AB6C97">
        <w:rPr>
          <w:rFonts w:asciiTheme="minorHAnsi" w:hAnsiTheme="minorHAnsi" w:cstheme="minorHAnsi"/>
          <w:sz w:val="22"/>
          <w:szCs w:val="22"/>
        </w:rPr>
        <w:tab/>
        <w:t xml:space="preserve">To receive the </w:t>
      </w:r>
      <w:r w:rsidR="00333996" w:rsidRPr="00AB6C97">
        <w:rPr>
          <w:rFonts w:asciiTheme="minorHAnsi" w:hAnsiTheme="minorHAnsi" w:cstheme="minorHAnsi"/>
          <w:noProof w:val="0"/>
          <w:sz w:val="22"/>
          <w:szCs w:val="22"/>
          <w:u w:val="single"/>
        </w:rPr>
        <w:t xml:space="preserve">Account balances report as at </w:t>
      </w:r>
      <w:r w:rsidR="00D3774B">
        <w:rPr>
          <w:rFonts w:asciiTheme="minorHAnsi" w:hAnsiTheme="minorHAnsi" w:cstheme="minorHAnsi"/>
          <w:noProof w:val="0"/>
          <w:sz w:val="22"/>
          <w:szCs w:val="22"/>
          <w:u w:val="single"/>
        </w:rPr>
        <w:t>17/7/25</w:t>
      </w:r>
    </w:p>
    <w:p w14:paraId="7D349186" w14:textId="4E7A4699" w:rsidR="0074640C" w:rsidRPr="00D42E14" w:rsidRDefault="0074640C" w:rsidP="0074640C">
      <w:pPr>
        <w:pStyle w:val="BBKCtable"/>
        <w:ind w:left="1440"/>
        <w:jc w:val="both"/>
        <w:rPr>
          <w:rFonts w:asciiTheme="minorHAnsi" w:hAnsiTheme="minorHAnsi" w:cstheme="minorHAnsi"/>
          <w:noProof w:val="0"/>
          <w:sz w:val="22"/>
          <w:szCs w:val="22"/>
        </w:rPr>
      </w:pPr>
      <w:r w:rsidRPr="00AB6C97">
        <w:rPr>
          <w:rFonts w:asciiTheme="minorHAnsi" w:hAnsiTheme="minorHAnsi" w:cstheme="minorHAnsi"/>
          <w:noProof w:val="0"/>
          <w:sz w:val="22"/>
          <w:szCs w:val="22"/>
        </w:rPr>
        <w:t>HPC Ear Marked Funds account (Ring-fenced)</w:t>
      </w:r>
      <w:r w:rsidRPr="00AB6C97">
        <w:rPr>
          <w:rFonts w:asciiTheme="minorHAnsi" w:hAnsiTheme="minorHAnsi" w:cstheme="minorHAnsi"/>
          <w:noProof w:val="0"/>
          <w:sz w:val="22"/>
          <w:szCs w:val="22"/>
        </w:rPr>
        <w:tab/>
      </w:r>
      <w:r w:rsidRPr="00AB6C97">
        <w:rPr>
          <w:rFonts w:asciiTheme="minorHAnsi" w:hAnsiTheme="minorHAnsi" w:cstheme="minorHAnsi"/>
          <w:noProof w:val="0"/>
          <w:sz w:val="22"/>
          <w:szCs w:val="22"/>
        </w:rPr>
        <w:tab/>
      </w:r>
      <w:r w:rsidRPr="00D42E14">
        <w:rPr>
          <w:rFonts w:asciiTheme="minorHAnsi" w:hAnsiTheme="minorHAnsi" w:cstheme="minorHAnsi"/>
          <w:noProof w:val="0"/>
          <w:sz w:val="22"/>
          <w:szCs w:val="22"/>
        </w:rPr>
        <w:t>£</w:t>
      </w:r>
      <w:r w:rsidR="00D50297" w:rsidRPr="00D42E14">
        <w:rPr>
          <w:rFonts w:asciiTheme="minorHAnsi" w:hAnsiTheme="minorHAnsi" w:cstheme="minorHAnsi"/>
          <w:noProof w:val="0"/>
          <w:sz w:val="22"/>
          <w:szCs w:val="22"/>
        </w:rPr>
        <w:t>150,488.58</w:t>
      </w:r>
      <w:r w:rsidRPr="00D42E14">
        <w:rPr>
          <w:rFonts w:asciiTheme="minorHAnsi" w:hAnsiTheme="minorHAnsi" w:cstheme="minorHAnsi"/>
          <w:noProof w:val="0"/>
          <w:sz w:val="22"/>
          <w:szCs w:val="22"/>
        </w:rPr>
        <w:br/>
        <w:t>HPC General Reserve Account</w:t>
      </w:r>
      <w:r w:rsidRPr="00D42E14">
        <w:rPr>
          <w:rFonts w:asciiTheme="minorHAnsi" w:hAnsiTheme="minorHAnsi" w:cstheme="minorHAnsi"/>
          <w:noProof w:val="0"/>
          <w:sz w:val="22"/>
          <w:szCs w:val="22"/>
        </w:rPr>
        <w:tab/>
      </w:r>
      <w:r w:rsidRPr="00D42E14">
        <w:rPr>
          <w:rFonts w:asciiTheme="minorHAnsi" w:hAnsiTheme="minorHAnsi" w:cstheme="minorHAnsi"/>
          <w:noProof w:val="0"/>
          <w:sz w:val="22"/>
          <w:szCs w:val="22"/>
        </w:rPr>
        <w:tab/>
      </w:r>
      <w:r w:rsidRPr="00D42E14">
        <w:rPr>
          <w:rFonts w:asciiTheme="minorHAnsi" w:hAnsiTheme="minorHAnsi" w:cstheme="minorHAnsi"/>
          <w:noProof w:val="0"/>
          <w:sz w:val="22"/>
          <w:szCs w:val="22"/>
        </w:rPr>
        <w:tab/>
      </w:r>
      <w:r w:rsidRPr="00D42E14">
        <w:rPr>
          <w:rFonts w:asciiTheme="minorHAnsi" w:hAnsiTheme="minorHAnsi" w:cstheme="minorHAnsi"/>
          <w:noProof w:val="0"/>
          <w:sz w:val="22"/>
          <w:szCs w:val="22"/>
        </w:rPr>
        <w:tab/>
        <w:t>£</w:t>
      </w:r>
      <w:r w:rsidR="00D50297" w:rsidRPr="00D42E14">
        <w:rPr>
          <w:rFonts w:asciiTheme="minorHAnsi" w:hAnsiTheme="minorHAnsi" w:cstheme="minorHAnsi"/>
          <w:noProof w:val="0"/>
          <w:sz w:val="22"/>
          <w:szCs w:val="22"/>
        </w:rPr>
        <w:t xml:space="preserve"> </w:t>
      </w:r>
      <w:r w:rsidR="00D42E14" w:rsidRPr="00D42E14">
        <w:rPr>
          <w:rFonts w:asciiTheme="minorHAnsi" w:hAnsiTheme="minorHAnsi" w:cstheme="minorHAnsi"/>
          <w:noProof w:val="0"/>
          <w:sz w:val="22"/>
          <w:szCs w:val="22"/>
        </w:rPr>
        <w:t>53,134.22</w:t>
      </w:r>
    </w:p>
    <w:p w14:paraId="120B7F42" w14:textId="2A70BD80" w:rsidR="003A79CF" w:rsidRPr="00D42E14" w:rsidRDefault="009E71A4" w:rsidP="0074640C">
      <w:pPr>
        <w:pStyle w:val="BBKCtable"/>
        <w:ind w:left="720" w:firstLine="720"/>
        <w:jc w:val="both"/>
        <w:rPr>
          <w:rFonts w:asciiTheme="minorHAnsi" w:hAnsiTheme="minorHAnsi" w:cstheme="minorHAnsi"/>
          <w:noProof w:val="0"/>
          <w:sz w:val="22"/>
          <w:szCs w:val="22"/>
        </w:rPr>
      </w:pPr>
      <w:r w:rsidRPr="00D42E14">
        <w:rPr>
          <w:rFonts w:asciiTheme="minorHAnsi" w:hAnsiTheme="minorHAnsi" w:cstheme="minorHAnsi"/>
          <w:noProof w:val="0"/>
          <w:sz w:val="22"/>
          <w:szCs w:val="22"/>
        </w:rPr>
        <w:t>HP</w:t>
      </w:r>
      <w:r w:rsidR="0074640C" w:rsidRPr="00D42E14">
        <w:rPr>
          <w:rFonts w:asciiTheme="minorHAnsi" w:hAnsiTheme="minorHAnsi" w:cstheme="minorHAnsi"/>
          <w:noProof w:val="0"/>
          <w:sz w:val="22"/>
          <w:szCs w:val="22"/>
        </w:rPr>
        <w:t>C Current Account</w:t>
      </w:r>
      <w:r w:rsidR="0074640C" w:rsidRPr="00D42E14">
        <w:rPr>
          <w:rFonts w:asciiTheme="minorHAnsi" w:hAnsiTheme="minorHAnsi" w:cstheme="minorHAnsi"/>
          <w:noProof w:val="0"/>
          <w:sz w:val="22"/>
          <w:szCs w:val="22"/>
        </w:rPr>
        <w:tab/>
      </w:r>
      <w:r w:rsidR="0074640C" w:rsidRPr="00D42E14">
        <w:rPr>
          <w:rFonts w:asciiTheme="minorHAnsi" w:hAnsiTheme="minorHAnsi" w:cstheme="minorHAnsi"/>
          <w:noProof w:val="0"/>
          <w:sz w:val="22"/>
          <w:szCs w:val="22"/>
        </w:rPr>
        <w:tab/>
      </w:r>
      <w:r w:rsidR="0074640C" w:rsidRPr="00D42E14">
        <w:rPr>
          <w:rFonts w:asciiTheme="minorHAnsi" w:hAnsiTheme="minorHAnsi" w:cstheme="minorHAnsi"/>
          <w:noProof w:val="0"/>
          <w:sz w:val="22"/>
          <w:szCs w:val="22"/>
        </w:rPr>
        <w:tab/>
      </w:r>
      <w:r w:rsidR="0074640C" w:rsidRPr="00D42E14">
        <w:rPr>
          <w:rFonts w:asciiTheme="minorHAnsi" w:hAnsiTheme="minorHAnsi" w:cstheme="minorHAnsi"/>
          <w:noProof w:val="0"/>
          <w:sz w:val="22"/>
          <w:szCs w:val="22"/>
        </w:rPr>
        <w:tab/>
      </w:r>
      <w:r w:rsidR="0074640C" w:rsidRPr="00D42E14">
        <w:rPr>
          <w:rFonts w:asciiTheme="minorHAnsi" w:hAnsiTheme="minorHAnsi" w:cstheme="minorHAnsi"/>
          <w:noProof w:val="0"/>
          <w:sz w:val="22"/>
          <w:szCs w:val="22"/>
        </w:rPr>
        <w:tab/>
        <w:t>£</w:t>
      </w:r>
      <w:r w:rsidR="00D42E14" w:rsidRPr="00D42E14">
        <w:rPr>
          <w:rFonts w:asciiTheme="minorHAnsi" w:hAnsiTheme="minorHAnsi" w:cstheme="minorHAnsi"/>
          <w:noProof w:val="0"/>
          <w:sz w:val="22"/>
          <w:szCs w:val="22"/>
        </w:rPr>
        <w:t xml:space="preserve"> 48,400.05</w:t>
      </w:r>
    </w:p>
    <w:p w14:paraId="43375F1D" w14:textId="77777777" w:rsidR="00D42E14" w:rsidRDefault="00D42E14" w:rsidP="0074640C">
      <w:pPr>
        <w:pStyle w:val="BBKCtable"/>
        <w:ind w:left="720" w:firstLine="720"/>
        <w:jc w:val="both"/>
        <w:rPr>
          <w:rFonts w:asciiTheme="minorHAnsi" w:hAnsiTheme="minorHAnsi" w:cstheme="minorHAnsi"/>
          <w:noProof w:val="0"/>
          <w:sz w:val="22"/>
          <w:szCs w:val="22"/>
          <w:highlight w:val="yellow"/>
        </w:rPr>
      </w:pPr>
    </w:p>
    <w:p w14:paraId="153C2F92" w14:textId="77777777" w:rsidR="00D75D1A" w:rsidRDefault="00D75D1A" w:rsidP="0074640C">
      <w:pPr>
        <w:pStyle w:val="BBKCtable"/>
        <w:ind w:left="720" w:firstLine="720"/>
        <w:jc w:val="both"/>
        <w:rPr>
          <w:rFonts w:asciiTheme="minorHAnsi" w:hAnsiTheme="minorHAnsi" w:cstheme="minorHAnsi"/>
          <w:noProof w:val="0"/>
          <w:sz w:val="22"/>
          <w:szCs w:val="22"/>
          <w:highlight w:val="yellow"/>
        </w:rPr>
      </w:pPr>
    </w:p>
    <w:p w14:paraId="24EDA709" w14:textId="7D08CA3F" w:rsidR="003A79CF" w:rsidRDefault="00291146">
      <w:pPr>
        <w:pStyle w:val="BBKCtable"/>
        <w:jc w:val="both"/>
        <w:rPr>
          <w:rFonts w:asciiTheme="minorHAnsi" w:hAnsiTheme="minorHAnsi" w:cstheme="minorHAnsi"/>
          <w:noProof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25FC1</w:t>
      </w:r>
      <w:r>
        <w:rPr>
          <w:rFonts w:asciiTheme="minorHAnsi" w:hAnsiTheme="minorHAnsi" w:cstheme="minorHAnsi"/>
          <w:sz w:val="22"/>
          <w:szCs w:val="22"/>
        </w:rPr>
        <w:t>44</w:t>
      </w:r>
      <w:r w:rsidR="006E30D6" w:rsidRPr="00AB6C97">
        <w:rPr>
          <w:rFonts w:asciiTheme="minorHAnsi" w:hAnsiTheme="minorHAnsi" w:cstheme="minorHAnsi"/>
          <w:noProof w:val="0"/>
          <w:sz w:val="22"/>
          <w:szCs w:val="22"/>
        </w:rPr>
        <w:tab/>
      </w:r>
      <w:r w:rsidR="00A31DB9" w:rsidRPr="00AB6C97">
        <w:rPr>
          <w:rFonts w:asciiTheme="minorHAnsi" w:hAnsiTheme="minorHAnsi" w:cstheme="minorHAnsi"/>
          <w:noProof w:val="0"/>
          <w:sz w:val="22"/>
          <w:szCs w:val="22"/>
        </w:rPr>
        <w:t>To Agree and authorise items for Payment</w:t>
      </w:r>
    </w:p>
    <w:p w14:paraId="2D35E135" w14:textId="77777777" w:rsidR="003A79CF" w:rsidRDefault="003A79CF">
      <w:pPr>
        <w:pStyle w:val="BBKCtable"/>
        <w:jc w:val="both"/>
        <w:rPr>
          <w:rFonts w:asciiTheme="minorHAnsi" w:hAnsiTheme="minorHAnsi" w:cstheme="minorHAnsi"/>
          <w:noProof w:val="0"/>
          <w:sz w:val="22"/>
          <w:szCs w:val="22"/>
        </w:rPr>
      </w:pPr>
    </w:p>
    <w:p w14:paraId="614E50CA" w14:textId="526C6F10" w:rsidR="00C73738" w:rsidRDefault="00B16C52">
      <w:pPr>
        <w:pStyle w:val="BBKCtable"/>
        <w:jc w:val="both"/>
        <w:rPr>
          <w:rFonts w:asciiTheme="minorHAnsi" w:hAnsiTheme="minorHAnsi" w:cstheme="minorHAnsi"/>
          <w:noProof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drawing>
          <wp:inline distT="0" distB="0" distL="0" distR="0" wp14:anchorId="09133197" wp14:editId="64BD7530">
            <wp:extent cx="3762375" cy="3467100"/>
            <wp:effectExtent l="0" t="0" r="9525" b="0"/>
            <wp:docPr id="9905069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EEC68" w14:textId="77777777" w:rsidR="00C83F80" w:rsidRDefault="00C83F80">
      <w:pPr>
        <w:pStyle w:val="BBKCtable"/>
        <w:jc w:val="both"/>
        <w:rPr>
          <w:rFonts w:asciiTheme="minorHAnsi" w:hAnsiTheme="minorHAnsi" w:cstheme="minorHAnsi"/>
          <w:noProof w:val="0"/>
          <w:sz w:val="22"/>
          <w:szCs w:val="22"/>
        </w:rPr>
      </w:pPr>
    </w:p>
    <w:p w14:paraId="455585EA" w14:textId="77777777" w:rsidR="00C83F80" w:rsidRDefault="00C83F80">
      <w:pPr>
        <w:pStyle w:val="BBKCtable"/>
        <w:jc w:val="both"/>
        <w:rPr>
          <w:rFonts w:asciiTheme="minorHAnsi" w:hAnsiTheme="minorHAnsi" w:cstheme="minorHAnsi"/>
          <w:noProof w:val="0"/>
          <w:sz w:val="22"/>
          <w:szCs w:val="22"/>
        </w:rPr>
      </w:pPr>
    </w:p>
    <w:p w14:paraId="67AD59BC" w14:textId="77777777" w:rsidR="00C83F80" w:rsidRDefault="00C83F80">
      <w:pPr>
        <w:pStyle w:val="BBKCtable"/>
        <w:jc w:val="both"/>
        <w:rPr>
          <w:rFonts w:asciiTheme="minorHAnsi" w:hAnsiTheme="minorHAnsi" w:cstheme="minorHAnsi"/>
          <w:noProof w:val="0"/>
          <w:sz w:val="22"/>
          <w:szCs w:val="22"/>
        </w:rPr>
      </w:pPr>
    </w:p>
    <w:p w14:paraId="59E95129" w14:textId="3F3D9270" w:rsidR="00C83F80" w:rsidRPr="00AB6C97" w:rsidRDefault="00C83F80">
      <w:pPr>
        <w:pStyle w:val="BBKCtable"/>
        <w:jc w:val="both"/>
        <w:rPr>
          <w:rFonts w:asciiTheme="minorHAnsi" w:hAnsiTheme="minorHAnsi" w:cstheme="minorHAnsi"/>
          <w:noProof w:val="0"/>
          <w:sz w:val="22"/>
          <w:szCs w:val="22"/>
        </w:rPr>
      </w:pPr>
    </w:p>
    <w:p w14:paraId="27DDDF6D" w14:textId="77777777" w:rsidR="00C73738" w:rsidRPr="00AB6C97" w:rsidRDefault="00C73738">
      <w:pPr>
        <w:pStyle w:val="BBKCtable"/>
        <w:jc w:val="both"/>
        <w:rPr>
          <w:rFonts w:asciiTheme="minorHAnsi" w:hAnsiTheme="minorHAnsi" w:cstheme="minorHAnsi"/>
          <w:noProof w:val="0"/>
          <w:sz w:val="22"/>
          <w:szCs w:val="22"/>
        </w:rPr>
      </w:pPr>
    </w:p>
    <w:p w14:paraId="3AF630F0" w14:textId="3CF948F7" w:rsidR="0067241F" w:rsidRDefault="0067241F" w:rsidP="002056C4">
      <w:pPr>
        <w:rPr>
          <w:rFonts w:cstheme="minorHAnsi"/>
        </w:rPr>
      </w:pPr>
      <w:r w:rsidRPr="00AB6C97">
        <w:rPr>
          <w:rFonts w:cstheme="minorHAnsi"/>
          <w:b/>
          <w:bCs/>
          <w:u w:val="single"/>
        </w:rPr>
        <w:t>GENERAL MATTERS</w:t>
      </w:r>
      <w:r w:rsidR="00924F9F" w:rsidRPr="00AB6C97">
        <w:rPr>
          <w:rFonts w:cstheme="minorHAnsi"/>
          <w:b/>
          <w:bCs/>
          <w:u w:val="single"/>
        </w:rPr>
        <w:br/>
      </w:r>
      <w:r w:rsidR="00924F9F" w:rsidRPr="00AB6C97">
        <w:rPr>
          <w:rFonts w:cstheme="minorHAnsi"/>
          <w:b/>
          <w:bCs/>
          <w:u w:val="single"/>
        </w:rPr>
        <w:br/>
      </w:r>
      <w:r w:rsidR="00291146">
        <w:rPr>
          <w:rFonts w:cstheme="minorHAnsi"/>
        </w:rPr>
        <w:t>25FC1</w:t>
      </w:r>
      <w:r w:rsidR="00291146">
        <w:rPr>
          <w:rFonts w:cstheme="minorHAnsi"/>
        </w:rPr>
        <w:t>45</w:t>
      </w:r>
      <w:r w:rsidR="00924F9F" w:rsidRPr="00AB6C97">
        <w:rPr>
          <w:rFonts w:cstheme="minorHAnsi"/>
        </w:rPr>
        <w:tab/>
      </w:r>
      <w:r w:rsidR="00924F9F" w:rsidRPr="00E13A7D">
        <w:rPr>
          <w:rFonts w:cstheme="minorHAnsi"/>
        </w:rPr>
        <w:t>To receive the Clerk’s/</w:t>
      </w:r>
      <w:proofErr w:type="gramStart"/>
      <w:r w:rsidR="00924F9F" w:rsidRPr="00E13A7D">
        <w:rPr>
          <w:rFonts w:cstheme="minorHAnsi"/>
        </w:rPr>
        <w:t>Chairman’s  Report</w:t>
      </w:r>
      <w:proofErr w:type="gramEnd"/>
      <w:r w:rsidR="00095B4B" w:rsidRPr="00E13A7D">
        <w:rPr>
          <w:rFonts w:cstheme="minorHAnsi"/>
        </w:rPr>
        <w:t xml:space="preserve"> (project updates)</w:t>
      </w:r>
    </w:p>
    <w:p w14:paraId="47E18079" w14:textId="1B3EDC7C" w:rsidR="0067241F" w:rsidRDefault="00291146" w:rsidP="00750466">
      <w:pPr>
        <w:ind w:left="1440" w:hanging="1440"/>
        <w:rPr>
          <w:rFonts w:cstheme="minorHAnsi"/>
        </w:rPr>
      </w:pPr>
      <w:r>
        <w:rPr>
          <w:rFonts w:cstheme="minorHAnsi"/>
        </w:rPr>
        <w:t>25FC1</w:t>
      </w:r>
      <w:r>
        <w:rPr>
          <w:rFonts w:cstheme="minorHAnsi"/>
        </w:rPr>
        <w:t>46</w:t>
      </w:r>
      <w:r w:rsidR="0067241F" w:rsidRPr="00AB6C97">
        <w:rPr>
          <w:rFonts w:cstheme="minorHAnsi"/>
        </w:rPr>
        <w:tab/>
      </w:r>
      <w:r w:rsidR="00067801">
        <w:rPr>
          <w:rFonts w:cstheme="minorHAnsi"/>
        </w:rPr>
        <w:t xml:space="preserve">To </w:t>
      </w:r>
      <w:r w:rsidR="00CA538F">
        <w:rPr>
          <w:rFonts w:cstheme="minorHAnsi"/>
        </w:rPr>
        <w:t xml:space="preserve">agree to </w:t>
      </w:r>
      <w:r w:rsidR="00067801">
        <w:rPr>
          <w:rFonts w:cstheme="minorHAnsi"/>
        </w:rPr>
        <w:t xml:space="preserve">return the </w:t>
      </w:r>
      <w:r w:rsidR="009C2576">
        <w:rPr>
          <w:rFonts w:cstheme="minorHAnsi"/>
        </w:rPr>
        <w:t xml:space="preserve">key </w:t>
      </w:r>
      <w:r w:rsidR="00CA538F">
        <w:rPr>
          <w:rFonts w:cstheme="minorHAnsi"/>
        </w:rPr>
        <w:t xml:space="preserve">used at </w:t>
      </w:r>
      <w:r w:rsidR="009C2576">
        <w:rPr>
          <w:rFonts w:cstheme="minorHAnsi"/>
        </w:rPr>
        <w:t xml:space="preserve">the </w:t>
      </w:r>
      <w:proofErr w:type="gramStart"/>
      <w:r w:rsidR="009C2576">
        <w:rPr>
          <w:rFonts w:cstheme="minorHAnsi"/>
        </w:rPr>
        <w:t>low level</w:t>
      </w:r>
      <w:proofErr w:type="gramEnd"/>
      <w:r w:rsidR="009C2576">
        <w:rPr>
          <w:rFonts w:cstheme="minorHAnsi"/>
        </w:rPr>
        <w:t xml:space="preserve"> stop cock in allotments to the rightful owner</w:t>
      </w:r>
      <w:r w:rsidR="00CA538F">
        <w:rPr>
          <w:rFonts w:cstheme="minorHAnsi"/>
        </w:rPr>
        <w:t>.</w:t>
      </w:r>
    </w:p>
    <w:p w14:paraId="77D9404C" w14:textId="6A53C298" w:rsidR="00C15496" w:rsidRDefault="00291146" w:rsidP="00C15496">
      <w:pPr>
        <w:ind w:left="1440" w:hanging="1440"/>
        <w:rPr>
          <w:rFonts w:cstheme="minorHAnsi"/>
        </w:rPr>
      </w:pPr>
      <w:r>
        <w:rPr>
          <w:rFonts w:cstheme="minorHAnsi"/>
        </w:rPr>
        <w:t>25FC1</w:t>
      </w:r>
      <w:r>
        <w:rPr>
          <w:rFonts w:cstheme="minorHAnsi"/>
        </w:rPr>
        <w:t>47</w:t>
      </w:r>
      <w:r w:rsidR="00E32EDC" w:rsidRPr="00201234">
        <w:rPr>
          <w:rFonts w:cstheme="minorHAnsi"/>
        </w:rPr>
        <w:tab/>
        <w:t>To receive and agree</w:t>
      </w:r>
      <w:r w:rsidR="00C15496" w:rsidRPr="00201234">
        <w:rPr>
          <w:rFonts w:cstheme="minorHAnsi"/>
        </w:rPr>
        <w:t xml:space="preserve"> a</w:t>
      </w:r>
      <w:r w:rsidR="00C15496">
        <w:rPr>
          <w:rFonts w:cstheme="minorHAnsi"/>
        </w:rPr>
        <w:t xml:space="preserve"> list o</w:t>
      </w:r>
      <w:r w:rsidR="00F8225C">
        <w:rPr>
          <w:rFonts w:cstheme="minorHAnsi"/>
        </w:rPr>
        <w:t xml:space="preserve">f </w:t>
      </w:r>
      <w:r w:rsidR="00410912">
        <w:rPr>
          <w:rFonts w:cstheme="minorHAnsi"/>
        </w:rPr>
        <w:t xml:space="preserve">names </w:t>
      </w:r>
      <w:r w:rsidR="00DF0102">
        <w:rPr>
          <w:rFonts w:cstheme="minorHAnsi"/>
        </w:rPr>
        <w:t>of</w:t>
      </w:r>
      <w:r w:rsidR="006F163D">
        <w:rPr>
          <w:rFonts w:cstheme="minorHAnsi"/>
        </w:rPr>
        <w:t xml:space="preserve"> veterans from the wall memorial </w:t>
      </w:r>
      <w:r w:rsidR="00201234">
        <w:rPr>
          <w:rFonts w:cstheme="minorHAnsi"/>
        </w:rPr>
        <w:t>for proposed street names for the Castlefield Park development</w:t>
      </w:r>
      <w:r w:rsidR="00F8225C">
        <w:rPr>
          <w:rFonts w:cstheme="minorHAnsi"/>
        </w:rPr>
        <w:t xml:space="preserve"> </w:t>
      </w:r>
    </w:p>
    <w:p w14:paraId="74F74F21" w14:textId="77777777" w:rsidR="00201234" w:rsidRPr="00C15496" w:rsidRDefault="00201234" w:rsidP="00C15496">
      <w:pPr>
        <w:ind w:left="1440" w:hanging="1440"/>
        <w:rPr>
          <w:rFonts w:cstheme="minorHAnsi"/>
        </w:rPr>
      </w:pPr>
    </w:p>
    <w:p w14:paraId="310A8AC8" w14:textId="77777777" w:rsidR="0067241F" w:rsidRPr="00AB6C97" w:rsidRDefault="0067241F" w:rsidP="0067241F">
      <w:pPr>
        <w:pStyle w:val="BBKCtable"/>
        <w:ind w:left="720" w:firstLine="720"/>
        <w:jc w:val="both"/>
        <w:rPr>
          <w:rFonts w:asciiTheme="minorHAnsi" w:hAnsiTheme="minorHAnsi" w:cstheme="minorHAnsi"/>
          <w:b/>
          <w:i/>
          <w:noProof w:val="0"/>
          <w:sz w:val="22"/>
          <w:szCs w:val="22"/>
        </w:rPr>
      </w:pPr>
      <w:r w:rsidRPr="00AB6C97">
        <w:rPr>
          <w:rFonts w:asciiTheme="minorHAnsi" w:hAnsiTheme="minorHAnsi" w:cstheme="minorHAnsi"/>
          <w:b/>
          <w:i/>
          <w:noProof w:val="0"/>
          <w:sz w:val="22"/>
          <w:szCs w:val="22"/>
        </w:rPr>
        <w:t>Work quotations to consider</w:t>
      </w:r>
    </w:p>
    <w:p w14:paraId="7C7AF8EA" w14:textId="77777777" w:rsidR="0067241F" w:rsidRPr="00AB6C97" w:rsidRDefault="0067241F" w:rsidP="0067241F">
      <w:pPr>
        <w:pStyle w:val="BBKCtable"/>
        <w:jc w:val="both"/>
        <w:rPr>
          <w:rFonts w:asciiTheme="minorHAnsi" w:hAnsiTheme="minorHAnsi" w:cstheme="minorHAnsi"/>
          <w:b/>
          <w:i/>
          <w:noProof w:val="0"/>
          <w:sz w:val="22"/>
          <w:szCs w:val="22"/>
        </w:rPr>
      </w:pPr>
      <w:r w:rsidRPr="00AB6C97">
        <w:rPr>
          <w:rFonts w:asciiTheme="minorHAnsi" w:hAnsiTheme="minorHAnsi" w:cstheme="minorHAnsi"/>
          <w:b/>
          <w:i/>
          <w:noProof w:val="0"/>
          <w:sz w:val="22"/>
          <w:szCs w:val="22"/>
        </w:rPr>
        <w:tab/>
      </w:r>
      <w:r w:rsidRPr="00AB6C97">
        <w:rPr>
          <w:rFonts w:asciiTheme="minorHAnsi" w:hAnsiTheme="minorHAnsi" w:cstheme="minorHAnsi"/>
          <w:b/>
          <w:i/>
          <w:noProof w:val="0"/>
          <w:sz w:val="22"/>
          <w:szCs w:val="22"/>
        </w:rPr>
        <w:tab/>
      </w:r>
      <w:r w:rsidRPr="00AB6C97">
        <w:rPr>
          <w:rFonts w:asciiTheme="minorHAnsi" w:hAnsiTheme="minorHAnsi" w:cstheme="minorHAnsi"/>
          <w:b/>
          <w:i/>
          <w:noProof w:val="0"/>
          <w:sz w:val="22"/>
          <w:szCs w:val="22"/>
        </w:rPr>
        <w:tab/>
      </w:r>
    </w:p>
    <w:p w14:paraId="3DFA13FF" w14:textId="186204BA" w:rsidR="008A7210" w:rsidRDefault="00291146" w:rsidP="002E5DD0">
      <w:pPr>
        <w:pStyle w:val="BBKCtable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25FC1</w:t>
      </w:r>
      <w:r>
        <w:rPr>
          <w:rFonts w:asciiTheme="minorHAnsi" w:hAnsiTheme="minorHAnsi" w:cstheme="minorHAnsi"/>
          <w:sz w:val="22"/>
          <w:szCs w:val="22"/>
        </w:rPr>
        <w:t>48</w:t>
      </w:r>
      <w:r w:rsidR="0067241F" w:rsidRPr="00AB6C97">
        <w:rPr>
          <w:rFonts w:asciiTheme="minorHAnsi" w:hAnsiTheme="minorHAnsi" w:cstheme="minorHAnsi"/>
          <w:sz w:val="22"/>
          <w:szCs w:val="22"/>
        </w:rPr>
        <w:tab/>
      </w:r>
      <w:r w:rsidR="004C7373">
        <w:rPr>
          <w:rFonts w:asciiTheme="minorHAnsi" w:hAnsiTheme="minorHAnsi" w:cstheme="minorHAnsi"/>
          <w:sz w:val="22"/>
          <w:szCs w:val="22"/>
        </w:rPr>
        <w:t xml:space="preserve">To receive and agree </w:t>
      </w:r>
      <w:r w:rsidR="002E5DD0">
        <w:rPr>
          <w:rFonts w:asciiTheme="minorHAnsi" w:hAnsiTheme="minorHAnsi" w:cstheme="minorHAnsi"/>
          <w:sz w:val="22"/>
          <w:szCs w:val="22"/>
        </w:rPr>
        <w:t xml:space="preserve">the additional cost from CDS for </w:t>
      </w:r>
      <w:r w:rsidR="008A7210">
        <w:rPr>
          <w:rFonts w:asciiTheme="minorHAnsi" w:hAnsiTheme="minorHAnsi" w:cstheme="minorHAnsi"/>
          <w:sz w:val="22"/>
          <w:szCs w:val="22"/>
        </w:rPr>
        <w:t xml:space="preserve">supplying  warning labels and ties to both </w:t>
      </w:r>
    </w:p>
    <w:p w14:paraId="0EDD95EB" w14:textId="4AE9BAA1" w:rsidR="0067241F" w:rsidRDefault="008A7210" w:rsidP="002E5DD0">
      <w:pPr>
        <w:pStyle w:val="BBKCtable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Cemeteries</w:t>
      </w:r>
      <w:r w:rsidR="00750466">
        <w:rPr>
          <w:rFonts w:asciiTheme="minorHAnsi" w:hAnsiTheme="minorHAnsi" w:cstheme="minorHAnsi"/>
          <w:sz w:val="22"/>
          <w:szCs w:val="22"/>
        </w:rPr>
        <w:t>.</w:t>
      </w:r>
      <w:r w:rsidR="0067241F" w:rsidRPr="00AB6C97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</w:t>
      </w:r>
    </w:p>
    <w:p w14:paraId="6BE98E58" w14:textId="77777777" w:rsidR="006624CD" w:rsidRDefault="006624CD" w:rsidP="002E5DD0">
      <w:pPr>
        <w:pStyle w:val="BBKCtable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7EC21C3F" w14:textId="6A567204" w:rsidR="007F3300" w:rsidRDefault="00291146" w:rsidP="00524625">
      <w:pPr>
        <w:pStyle w:val="BBKCtable"/>
        <w:ind w:left="1440" w:hanging="144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25FC1</w:t>
      </w:r>
      <w:r>
        <w:rPr>
          <w:rFonts w:asciiTheme="minorHAnsi" w:hAnsiTheme="minorHAnsi" w:cstheme="minorHAnsi"/>
          <w:sz w:val="22"/>
          <w:szCs w:val="22"/>
        </w:rPr>
        <w:t>49</w:t>
      </w:r>
      <w:r w:rsidR="00510345" w:rsidRPr="00E13A7D">
        <w:rPr>
          <w:rFonts w:asciiTheme="minorHAnsi" w:hAnsiTheme="minorHAnsi" w:cstheme="minorHAnsi"/>
          <w:bCs/>
          <w:sz w:val="22"/>
          <w:szCs w:val="22"/>
        </w:rPr>
        <w:tab/>
        <w:t xml:space="preserve">To receive and </w:t>
      </w:r>
      <w:r w:rsidR="00A72E1C">
        <w:rPr>
          <w:rFonts w:asciiTheme="minorHAnsi" w:hAnsiTheme="minorHAnsi" w:cstheme="minorHAnsi"/>
          <w:bCs/>
          <w:sz w:val="22"/>
          <w:szCs w:val="22"/>
        </w:rPr>
        <w:t>consider</w:t>
      </w:r>
      <w:r w:rsidR="00510345" w:rsidRPr="00E13A7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02A0F" w:rsidRPr="00E13A7D">
        <w:rPr>
          <w:rFonts w:asciiTheme="minorHAnsi" w:hAnsiTheme="minorHAnsi" w:cstheme="minorHAnsi"/>
          <w:bCs/>
          <w:sz w:val="22"/>
          <w:szCs w:val="22"/>
        </w:rPr>
        <w:t xml:space="preserve">tree works </w:t>
      </w:r>
      <w:r w:rsidR="00485017" w:rsidRPr="00E13A7D">
        <w:rPr>
          <w:rFonts w:asciiTheme="minorHAnsi" w:hAnsiTheme="minorHAnsi" w:cstheme="minorHAnsi"/>
          <w:bCs/>
          <w:sz w:val="22"/>
          <w:szCs w:val="22"/>
        </w:rPr>
        <w:t xml:space="preserve">to be carried out </w:t>
      </w:r>
      <w:r w:rsidR="00D668E3" w:rsidRPr="00E13A7D">
        <w:rPr>
          <w:rFonts w:asciiTheme="minorHAnsi" w:hAnsiTheme="minorHAnsi" w:cstheme="minorHAnsi"/>
          <w:bCs/>
          <w:sz w:val="22"/>
          <w:szCs w:val="22"/>
        </w:rPr>
        <w:t xml:space="preserve">on trees </w:t>
      </w:r>
      <w:r w:rsidR="00B123A8" w:rsidRPr="00E13A7D">
        <w:rPr>
          <w:rFonts w:asciiTheme="minorHAnsi" w:hAnsiTheme="minorHAnsi" w:cstheme="minorHAnsi"/>
          <w:bCs/>
          <w:sz w:val="22"/>
          <w:szCs w:val="22"/>
        </w:rPr>
        <w:t xml:space="preserve">in Pilgrims Close and New Grounds that could potentially cause </w:t>
      </w:r>
      <w:r w:rsidR="007F3300" w:rsidRPr="00E13A7D">
        <w:rPr>
          <w:rFonts w:asciiTheme="minorHAnsi" w:hAnsiTheme="minorHAnsi" w:cstheme="minorHAnsi"/>
          <w:bCs/>
          <w:sz w:val="22"/>
          <w:szCs w:val="22"/>
        </w:rPr>
        <w:t>and accident</w:t>
      </w:r>
    </w:p>
    <w:p w14:paraId="64E7374C" w14:textId="77777777" w:rsidR="006624CD" w:rsidRPr="00E13A7D" w:rsidRDefault="006624CD" w:rsidP="00524625">
      <w:pPr>
        <w:pStyle w:val="BBKCtable"/>
        <w:ind w:left="1440" w:hanging="144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4A084A4" w14:textId="19F6CFE7" w:rsidR="00510345" w:rsidRDefault="00291146" w:rsidP="00524625">
      <w:pPr>
        <w:pStyle w:val="BBKCtable"/>
        <w:ind w:left="1440" w:hanging="144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25FC1</w:t>
      </w:r>
      <w:r>
        <w:rPr>
          <w:rFonts w:asciiTheme="minorHAnsi" w:hAnsiTheme="minorHAnsi" w:cstheme="minorHAnsi"/>
          <w:sz w:val="22"/>
          <w:szCs w:val="22"/>
        </w:rPr>
        <w:t>50</w:t>
      </w:r>
      <w:r w:rsidR="007F3300" w:rsidRPr="00E13A7D">
        <w:rPr>
          <w:rFonts w:asciiTheme="minorHAnsi" w:hAnsiTheme="minorHAnsi" w:cstheme="minorHAnsi"/>
          <w:bCs/>
          <w:sz w:val="22"/>
          <w:szCs w:val="22"/>
        </w:rPr>
        <w:tab/>
        <w:t xml:space="preserve">To receive and agree Reynolds </w:t>
      </w:r>
      <w:r w:rsidR="00524625" w:rsidRPr="00E13A7D">
        <w:rPr>
          <w:rFonts w:asciiTheme="minorHAnsi" w:hAnsiTheme="minorHAnsi" w:cstheme="minorHAnsi"/>
          <w:bCs/>
          <w:sz w:val="22"/>
          <w:szCs w:val="22"/>
        </w:rPr>
        <w:t>Landscaping to replace a wooden post missing from the Village Hall Carpark</w:t>
      </w:r>
      <w:r w:rsidR="00602A0F" w:rsidRPr="00E13A7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5586056" w14:textId="77777777" w:rsidR="006624CD" w:rsidRPr="00E13A7D" w:rsidRDefault="006624CD" w:rsidP="00524625">
      <w:pPr>
        <w:pStyle w:val="BBKCtable"/>
        <w:ind w:left="1440" w:hanging="144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C441470" w14:textId="39A728AF" w:rsidR="009F1423" w:rsidRPr="00E13A7D" w:rsidRDefault="00291146" w:rsidP="00524625">
      <w:pPr>
        <w:pStyle w:val="BBKCtable"/>
        <w:ind w:left="1440" w:hanging="144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25FC1</w:t>
      </w:r>
      <w:r>
        <w:rPr>
          <w:rFonts w:asciiTheme="minorHAnsi" w:hAnsiTheme="minorHAnsi" w:cstheme="minorHAnsi"/>
          <w:sz w:val="22"/>
          <w:szCs w:val="22"/>
        </w:rPr>
        <w:t>51</w:t>
      </w:r>
      <w:r w:rsidR="009F1423" w:rsidRPr="00E13A7D">
        <w:rPr>
          <w:rFonts w:asciiTheme="minorHAnsi" w:hAnsiTheme="minorHAnsi" w:cstheme="minorHAnsi"/>
          <w:bCs/>
          <w:sz w:val="22"/>
          <w:szCs w:val="22"/>
        </w:rPr>
        <w:tab/>
        <w:t>To receive and agree AA Pat Testing recommendations o</w:t>
      </w:r>
      <w:r w:rsidR="00AC5F65" w:rsidRPr="00E13A7D">
        <w:rPr>
          <w:rFonts w:asciiTheme="minorHAnsi" w:hAnsiTheme="minorHAnsi" w:cstheme="minorHAnsi"/>
          <w:bCs/>
          <w:sz w:val="22"/>
          <w:szCs w:val="22"/>
        </w:rPr>
        <w:t>f a new co2 extinguisher</w:t>
      </w:r>
    </w:p>
    <w:p w14:paraId="533B6138" w14:textId="77777777" w:rsidR="00750466" w:rsidRDefault="00750466" w:rsidP="0067241F">
      <w:pPr>
        <w:pStyle w:val="BBKCtable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14:paraId="153DC45D" w14:textId="77777777" w:rsidR="006624CD" w:rsidRDefault="006624CD" w:rsidP="0067241F">
      <w:pPr>
        <w:pStyle w:val="BBKCtable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14:paraId="120D1756" w14:textId="5BD9F290" w:rsidR="0067241F" w:rsidRPr="00AB6C97" w:rsidRDefault="0067241F" w:rsidP="0067241F">
      <w:pPr>
        <w:pStyle w:val="BBKCtable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AB6C97">
        <w:rPr>
          <w:rFonts w:asciiTheme="minorHAnsi" w:hAnsiTheme="minorHAnsi" w:cstheme="minorHAnsi"/>
          <w:sz w:val="22"/>
          <w:szCs w:val="22"/>
        </w:rPr>
        <w:tab/>
      </w:r>
    </w:p>
    <w:p w14:paraId="5A120C2C" w14:textId="668136F4" w:rsidR="009A508D" w:rsidRPr="00AB6C97" w:rsidRDefault="006C442D" w:rsidP="006C442D">
      <w:pPr>
        <w:rPr>
          <w:rFonts w:cstheme="minorHAnsi"/>
        </w:rPr>
      </w:pPr>
      <w:r w:rsidRPr="00AB6C97">
        <w:rPr>
          <w:rFonts w:cstheme="minorHAnsi"/>
        </w:rPr>
        <w:t xml:space="preserve">To resolve to invoke </w:t>
      </w:r>
      <w:r w:rsidR="00E7176A" w:rsidRPr="00A920CA">
        <w:rPr>
          <w:rFonts w:cstheme="minorHAnsi"/>
        </w:rPr>
        <w:t>Standing Order 19f</w:t>
      </w:r>
      <w:r w:rsidRPr="00AB6C97">
        <w:rPr>
          <w:rFonts w:cstheme="minorHAnsi"/>
        </w:rPr>
        <w:t>:</w:t>
      </w:r>
    </w:p>
    <w:p w14:paraId="16D5FB79" w14:textId="77777777" w:rsidR="006C442D" w:rsidRPr="00AB6C97" w:rsidRDefault="006C442D" w:rsidP="006C442D">
      <w:pPr>
        <w:jc w:val="both"/>
        <w:rPr>
          <w:rFonts w:cstheme="minorHAnsi"/>
          <w:b/>
          <w:i/>
          <w:color w:val="FF0000"/>
        </w:rPr>
      </w:pPr>
      <w:r w:rsidRPr="00AB6C97">
        <w:rPr>
          <w:rFonts w:cstheme="minorHAnsi"/>
          <w:i/>
        </w:rPr>
        <w:t xml:space="preserve">“That in view of the confidential nature of the business about to be transacted, it is advisable in the public interest that the press and public be temporarily </w:t>
      </w:r>
      <w:proofErr w:type="gramStart"/>
      <w:r w:rsidRPr="00AB6C97">
        <w:rPr>
          <w:rFonts w:cstheme="minorHAnsi"/>
          <w:i/>
        </w:rPr>
        <w:t>excluded</w:t>
      </w:r>
      <w:proofErr w:type="gramEnd"/>
      <w:r w:rsidRPr="00AB6C97">
        <w:rPr>
          <w:rFonts w:cstheme="minorHAnsi"/>
          <w:i/>
        </w:rPr>
        <w:t xml:space="preserve"> and they are instructed to withdraw”</w:t>
      </w:r>
    </w:p>
    <w:p w14:paraId="2417C729" w14:textId="4803FA85" w:rsidR="00047A31" w:rsidRPr="00AB6C97" w:rsidRDefault="00291146" w:rsidP="0082089F">
      <w:pPr>
        <w:pStyle w:val="BBKCtable"/>
        <w:ind w:right="42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25FC1</w:t>
      </w:r>
      <w:r>
        <w:rPr>
          <w:rFonts w:asciiTheme="minorHAnsi" w:hAnsiTheme="minorHAnsi" w:cstheme="minorHAnsi"/>
          <w:sz w:val="22"/>
          <w:szCs w:val="22"/>
        </w:rPr>
        <w:t>52</w:t>
      </w:r>
      <w:r w:rsidR="006C442D" w:rsidRPr="00AB6C97">
        <w:rPr>
          <w:rFonts w:asciiTheme="minorHAnsi" w:hAnsiTheme="minorHAnsi" w:cstheme="minorHAnsi"/>
          <w:noProof w:val="0"/>
          <w:sz w:val="22"/>
          <w:szCs w:val="22"/>
        </w:rPr>
        <w:tab/>
      </w:r>
      <w:r w:rsidR="00434D21" w:rsidRPr="00AB6C97">
        <w:rPr>
          <w:rFonts w:asciiTheme="minorHAnsi" w:hAnsiTheme="minorHAnsi" w:cstheme="minorHAnsi"/>
          <w:sz w:val="22"/>
          <w:szCs w:val="22"/>
        </w:rPr>
        <w:t>Staffing matters</w:t>
      </w:r>
      <w:r w:rsidR="005C45CE" w:rsidRPr="00AB6C97">
        <w:rPr>
          <w:rFonts w:asciiTheme="minorHAnsi" w:hAnsiTheme="minorHAnsi" w:cstheme="minorHAnsi"/>
          <w:sz w:val="22"/>
          <w:szCs w:val="22"/>
        </w:rPr>
        <w:t xml:space="preserve"> – </w:t>
      </w:r>
      <w:r w:rsidR="00047A31" w:rsidRPr="00AB6C97">
        <w:rPr>
          <w:rFonts w:asciiTheme="minorHAnsi" w:hAnsiTheme="minorHAnsi" w:cstheme="minorHAnsi"/>
          <w:sz w:val="22"/>
          <w:szCs w:val="22"/>
        </w:rPr>
        <w:tab/>
      </w:r>
      <w:r w:rsidR="00EF78E3">
        <w:rPr>
          <w:rFonts w:asciiTheme="minorHAnsi" w:hAnsiTheme="minorHAnsi" w:cstheme="minorHAnsi"/>
          <w:sz w:val="22"/>
          <w:szCs w:val="22"/>
        </w:rPr>
        <w:t>Confidential</w:t>
      </w:r>
    </w:p>
    <w:p w14:paraId="0DCE7795" w14:textId="44CE4D2B" w:rsidR="006C442D" w:rsidRPr="00AB6C97" w:rsidRDefault="006C442D" w:rsidP="0082089F">
      <w:pPr>
        <w:pStyle w:val="BBKCtable"/>
        <w:ind w:right="424"/>
        <w:jc w:val="both"/>
        <w:rPr>
          <w:rFonts w:asciiTheme="minorHAnsi" w:hAnsiTheme="minorHAnsi" w:cstheme="minorHAnsi"/>
          <w:noProof w:val="0"/>
          <w:sz w:val="22"/>
          <w:szCs w:val="22"/>
        </w:rPr>
      </w:pPr>
    </w:p>
    <w:p w14:paraId="18FBAB46" w14:textId="50ACD622" w:rsidR="006C442D" w:rsidRDefault="006C442D" w:rsidP="006C442D">
      <w:pPr>
        <w:rPr>
          <w:rFonts w:cstheme="minorHAnsi"/>
        </w:rPr>
      </w:pPr>
      <w:r w:rsidRPr="00AB6C97">
        <w:rPr>
          <w:rFonts w:cstheme="minorHAnsi"/>
        </w:rPr>
        <w:t xml:space="preserve">The next meeting of the Full Parish Council will take place on </w:t>
      </w:r>
      <w:r w:rsidR="00255AD6" w:rsidRPr="00255AD6">
        <w:rPr>
          <w:rFonts w:cstheme="minorHAnsi"/>
        </w:rPr>
        <w:t>9</w:t>
      </w:r>
      <w:proofErr w:type="gramStart"/>
      <w:r w:rsidR="00255AD6" w:rsidRPr="00255AD6">
        <w:rPr>
          <w:rFonts w:cstheme="minorHAnsi"/>
          <w:vertAlign w:val="superscript"/>
        </w:rPr>
        <w:t>th</w:t>
      </w:r>
      <w:r w:rsidR="00255AD6" w:rsidRPr="00255AD6">
        <w:rPr>
          <w:rFonts w:cstheme="minorHAnsi"/>
        </w:rPr>
        <w:t xml:space="preserve"> </w:t>
      </w:r>
      <w:r w:rsidR="00640FC9" w:rsidRPr="00255AD6">
        <w:rPr>
          <w:rFonts w:cstheme="minorHAnsi"/>
        </w:rPr>
        <w:t xml:space="preserve"> Sept</w:t>
      </w:r>
      <w:proofErr w:type="gramEnd"/>
      <w:r w:rsidR="00640FC9" w:rsidRPr="00255AD6">
        <w:rPr>
          <w:rFonts w:cstheme="minorHAnsi"/>
        </w:rPr>
        <w:t xml:space="preserve"> 20</w:t>
      </w:r>
      <w:r w:rsidR="00255AD6" w:rsidRPr="00255AD6">
        <w:rPr>
          <w:rFonts w:cstheme="minorHAnsi"/>
        </w:rPr>
        <w:t>25</w:t>
      </w:r>
    </w:p>
    <w:p w14:paraId="49B78266" w14:textId="77777777" w:rsidR="006624CD" w:rsidRPr="00AB6C97" w:rsidRDefault="006624CD" w:rsidP="006C442D">
      <w:pPr>
        <w:rPr>
          <w:rFonts w:cstheme="minorHAnsi"/>
        </w:rPr>
      </w:pPr>
    </w:p>
    <w:p w14:paraId="6602F310" w14:textId="060E33B2" w:rsidR="004570F3" w:rsidRDefault="00DB3707" w:rsidP="006C442D">
      <w:pPr>
        <w:rPr>
          <w:rFonts w:cstheme="minorHAnsi"/>
        </w:rPr>
      </w:pPr>
      <w:bookmarkStart w:id="0" w:name="_Hlk165021265"/>
      <w:r>
        <w:rPr>
          <w:rFonts w:cstheme="minorHAnsi"/>
          <w:noProof/>
        </w:rPr>
        <w:drawing>
          <wp:inline distT="0" distB="0" distL="0" distR="0" wp14:anchorId="69E1E304" wp14:editId="5FB339CB">
            <wp:extent cx="1762125" cy="638175"/>
            <wp:effectExtent l="0" t="0" r="9525" b="9525"/>
            <wp:docPr id="1328762411" name="Picture 2" descr="A black wire on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762411" name="Picture 2" descr="A black wire on a white surface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BAF09" w14:textId="461CAD76" w:rsidR="008B1402" w:rsidRDefault="00DB3707" w:rsidP="005C45CE">
      <w:pPr>
        <w:rPr>
          <w:rFonts w:cstheme="minorHAnsi"/>
          <w:bCs/>
        </w:rPr>
      </w:pPr>
      <w:r>
        <w:rPr>
          <w:rFonts w:cstheme="minorHAnsi"/>
        </w:rPr>
        <w:t>Alison Doyle</w:t>
      </w:r>
      <w:r w:rsidR="009A64C3">
        <w:rPr>
          <w:rFonts w:cstheme="minorHAnsi"/>
        </w:rPr>
        <w:t xml:space="preserve"> Proper Officer (Clerk &amp; RFO) </w:t>
      </w:r>
      <w:bookmarkEnd w:id="0"/>
      <w:r w:rsidR="009A64C3">
        <w:rPr>
          <w:rFonts w:cstheme="minorHAnsi"/>
        </w:rPr>
        <w:tab/>
      </w:r>
      <w:r w:rsidR="00E56B87" w:rsidRPr="00D57435">
        <w:rPr>
          <w:rFonts w:cstheme="minorHAnsi"/>
        </w:rPr>
        <w:tab/>
      </w:r>
      <w:r w:rsidR="00E56B87" w:rsidRPr="00D57435">
        <w:rPr>
          <w:rFonts w:cstheme="minorHAnsi"/>
        </w:rPr>
        <w:tab/>
      </w:r>
      <w:r w:rsidR="00E56B87" w:rsidRPr="00D57435">
        <w:rPr>
          <w:rFonts w:cstheme="minorHAnsi"/>
        </w:rPr>
        <w:tab/>
      </w:r>
      <w:r w:rsidR="00E56B87" w:rsidRPr="00D57435">
        <w:rPr>
          <w:rFonts w:cstheme="minorHAnsi"/>
        </w:rPr>
        <w:tab/>
      </w:r>
      <w:bookmarkStart w:id="1" w:name="_Hlk165021290"/>
      <w:proofErr w:type="gramStart"/>
      <w:r w:rsidR="008B1402" w:rsidRPr="006624CD">
        <w:rPr>
          <w:rFonts w:cstheme="minorHAnsi"/>
        </w:rPr>
        <w:t>Clerk</w:t>
      </w:r>
      <w:r w:rsidR="009A508D" w:rsidRPr="006624CD">
        <w:rPr>
          <w:rFonts w:cstheme="minorHAnsi"/>
        </w:rPr>
        <w:t xml:space="preserve">  </w:t>
      </w:r>
      <w:r w:rsidR="006624CD" w:rsidRPr="006624CD">
        <w:rPr>
          <w:rFonts w:cstheme="minorHAnsi"/>
          <w:bCs/>
        </w:rPr>
        <w:t>17</w:t>
      </w:r>
      <w:proofErr w:type="gramEnd"/>
      <w:r w:rsidR="006624CD" w:rsidRPr="006624CD">
        <w:rPr>
          <w:rFonts w:cstheme="minorHAnsi"/>
          <w:bCs/>
          <w:vertAlign w:val="superscript"/>
        </w:rPr>
        <w:t>th</w:t>
      </w:r>
      <w:r w:rsidR="006624CD" w:rsidRPr="006624CD">
        <w:rPr>
          <w:rFonts w:cstheme="minorHAnsi"/>
          <w:bCs/>
        </w:rPr>
        <w:t xml:space="preserve"> July 2025</w:t>
      </w:r>
      <w:bookmarkEnd w:id="1"/>
    </w:p>
    <w:p w14:paraId="0C6A836F" w14:textId="77777777" w:rsidR="00DC1F19" w:rsidRDefault="00DC1F19" w:rsidP="005C45CE">
      <w:pPr>
        <w:rPr>
          <w:rFonts w:cstheme="minorHAnsi"/>
          <w:bCs/>
        </w:rPr>
      </w:pPr>
    </w:p>
    <w:p w14:paraId="6D6A95EB" w14:textId="77777777" w:rsidR="00DC1F19" w:rsidRPr="00AB6C97" w:rsidRDefault="00DC1F19" w:rsidP="005C45CE">
      <w:pPr>
        <w:rPr>
          <w:rFonts w:cstheme="minorHAnsi"/>
          <w:bCs/>
        </w:rPr>
      </w:pPr>
    </w:p>
    <w:p w14:paraId="680ACAF0" w14:textId="58E0EF87" w:rsidR="00DC1F19" w:rsidRPr="00D57435" w:rsidRDefault="00F952DE" w:rsidP="005C45CE">
      <w:pPr>
        <w:rPr>
          <w:rFonts w:cstheme="minorHAnsi"/>
          <w:bCs/>
        </w:rPr>
      </w:pPr>
      <w:r>
        <w:rPr>
          <w:rFonts w:cstheme="minorHAnsi"/>
          <w:bCs/>
          <w:noProof/>
        </w:rPr>
        <w:lastRenderedPageBreak/>
        <w:drawing>
          <wp:inline distT="0" distB="0" distL="0" distR="0" wp14:anchorId="2C50D5B0" wp14:editId="7B99DDDA">
            <wp:extent cx="4724400" cy="3419475"/>
            <wp:effectExtent l="0" t="0" r="0" b="9525"/>
            <wp:docPr id="6440539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1F19" w:rsidRPr="00D57435" w:rsidSect="0024299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9" w:h="16834"/>
      <w:pgMar w:top="397" w:right="709" w:bottom="32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7C694" w14:textId="77777777" w:rsidR="00C166A4" w:rsidRDefault="00C166A4" w:rsidP="00B6531A">
      <w:r>
        <w:separator/>
      </w:r>
    </w:p>
  </w:endnote>
  <w:endnote w:type="continuationSeparator" w:id="0">
    <w:p w14:paraId="6389A119" w14:textId="77777777" w:rsidR="00C166A4" w:rsidRDefault="00C166A4" w:rsidP="00B65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LtCn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8259" w14:textId="77777777" w:rsidR="00B6531A" w:rsidRDefault="00B653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41916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E21A18" w14:textId="5E4CC1C6" w:rsidR="00B207DA" w:rsidRDefault="00B207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8C0BBB" w14:textId="77777777" w:rsidR="00B6531A" w:rsidRDefault="00B653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CBEF2" w14:textId="77777777" w:rsidR="00B6531A" w:rsidRDefault="00B653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CB97E" w14:textId="77777777" w:rsidR="00C166A4" w:rsidRDefault="00C166A4" w:rsidP="00B6531A">
      <w:r>
        <w:separator/>
      </w:r>
    </w:p>
  </w:footnote>
  <w:footnote w:type="continuationSeparator" w:id="0">
    <w:p w14:paraId="1E1F2B8A" w14:textId="77777777" w:rsidR="00C166A4" w:rsidRDefault="00C166A4" w:rsidP="00B65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8049" w14:textId="77777777" w:rsidR="00B6531A" w:rsidRDefault="00B653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02E3D" w14:textId="77777777" w:rsidR="00B6531A" w:rsidRDefault="00B653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EFC2D" w14:textId="77777777" w:rsidR="00B6531A" w:rsidRDefault="00B653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32AA"/>
    <w:multiLevelType w:val="hybridMultilevel"/>
    <w:tmpl w:val="ABAC631A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15138A4"/>
    <w:multiLevelType w:val="hybridMultilevel"/>
    <w:tmpl w:val="72DCC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06D6C"/>
    <w:multiLevelType w:val="hybridMultilevel"/>
    <w:tmpl w:val="AD7271A8"/>
    <w:lvl w:ilvl="0" w:tplc="C570DD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A2B46"/>
    <w:multiLevelType w:val="hybridMultilevel"/>
    <w:tmpl w:val="BEB0179E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0D036C60"/>
    <w:multiLevelType w:val="hybridMultilevel"/>
    <w:tmpl w:val="B7606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C5AFC"/>
    <w:multiLevelType w:val="hybridMultilevel"/>
    <w:tmpl w:val="B4584660"/>
    <w:lvl w:ilvl="0" w:tplc="EBE2C95E">
      <w:start w:val="2"/>
      <w:numFmt w:val="decimal"/>
      <w:lvlText w:val="8.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8F0906"/>
    <w:multiLevelType w:val="hybridMultilevel"/>
    <w:tmpl w:val="D87CB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63524"/>
    <w:multiLevelType w:val="hybridMultilevel"/>
    <w:tmpl w:val="C50A87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082657"/>
    <w:multiLevelType w:val="multilevel"/>
    <w:tmpl w:val="1AB4C3B4"/>
    <w:lvl w:ilvl="0">
      <w:start w:val="8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9707CA"/>
    <w:multiLevelType w:val="hybridMultilevel"/>
    <w:tmpl w:val="F38E3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165DB"/>
    <w:multiLevelType w:val="hybridMultilevel"/>
    <w:tmpl w:val="E640C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16779"/>
    <w:multiLevelType w:val="multilevel"/>
    <w:tmpl w:val="D5189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BC7E8F"/>
    <w:multiLevelType w:val="hybridMultilevel"/>
    <w:tmpl w:val="6FF6CA6C"/>
    <w:lvl w:ilvl="0" w:tplc="341699A0">
      <w:start w:val="8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1D7DD0"/>
    <w:multiLevelType w:val="hybridMultilevel"/>
    <w:tmpl w:val="B464E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F7464"/>
    <w:multiLevelType w:val="hybridMultilevel"/>
    <w:tmpl w:val="DD5257DE"/>
    <w:lvl w:ilvl="0" w:tplc="4E4E8B22">
      <w:start w:val="1"/>
      <w:numFmt w:val="decimal"/>
      <w:lvlText w:val="42.%1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 w15:restartNumberingAfterBreak="0">
    <w:nsid w:val="3C913F17"/>
    <w:multiLevelType w:val="multilevel"/>
    <w:tmpl w:val="27FEA770"/>
    <w:lvl w:ilvl="0">
      <w:start w:val="11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1466AC9"/>
    <w:multiLevelType w:val="hybridMultilevel"/>
    <w:tmpl w:val="E7A42E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50A26"/>
    <w:multiLevelType w:val="hybridMultilevel"/>
    <w:tmpl w:val="9718FFA8"/>
    <w:lvl w:ilvl="0" w:tplc="6FA475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66329"/>
    <w:multiLevelType w:val="hybridMultilevel"/>
    <w:tmpl w:val="DA300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C76DD"/>
    <w:multiLevelType w:val="multilevel"/>
    <w:tmpl w:val="B1A82F82"/>
    <w:lvl w:ilvl="0">
      <w:start w:val="10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7060CFE"/>
    <w:multiLevelType w:val="hybridMultilevel"/>
    <w:tmpl w:val="3006B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C3DB3"/>
    <w:multiLevelType w:val="hybridMultilevel"/>
    <w:tmpl w:val="6ABC3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150F9"/>
    <w:multiLevelType w:val="hybridMultilevel"/>
    <w:tmpl w:val="1F1A7B8A"/>
    <w:lvl w:ilvl="0" w:tplc="C97652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85C25"/>
    <w:multiLevelType w:val="hybridMultilevel"/>
    <w:tmpl w:val="545498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053846">
    <w:abstractNumId w:val="0"/>
  </w:num>
  <w:num w:numId="2" w16cid:durableId="112604835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6829857">
    <w:abstractNumId w:val="10"/>
  </w:num>
  <w:num w:numId="4" w16cid:durableId="1373269735">
    <w:abstractNumId w:val="2"/>
  </w:num>
  <w:num w:numId="5" w16cid:durableId="102069276">
    <w:abstractNumId w:val="17"/>
  </w:num>
  <w:num w:numId="6" w16cid:durableId="1236741129">
    <w:abstractNumId w:val="22"/>
  </w:num>
  <w:num w:numId="7" w16cid:durableId="1650667262">
    <w:abstractNumId w:val="7"/>
  </w:num>
  <w:num w:numId="8" w16cid:durableId="1554581099">
    <w:abstractNumId w:val="20"/>
  </w:num>
  <w:num w:numId="9" w16cid:durableId="455416564">
    <w:abstractNumId w:val="9"/>
  </w:num>
  <w:num w:numId="10" w16cid:durableId="1593660788">
    <w:abstractNumId w:val="4"/>
  </w:num>
  <w:num w:numId="11" w16cid:durableId="219480627">
    <w:abstractNumId w:val="6"/>
  </w:num>
  <w:num w:numId="12" w16cid:durableId="201283287">
    <w:abstractNumId w:val="18"/>
  </w:num>
  <w:num w:numId="13" w16cid:durableId="14904858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72403697">
    <w:abstractNumId w:val="3"/>
  </w:num>
  <w:num w:numId="15" w16cid:durableId="1743023604">
    <w:abstractNumId w:val="1"/>
  </w:num>
  <w:num w:numId="16" w16cid:durableId="884440750">
    <w:abstractNumId w:val="21"/>
  </w:num>
  <w:num w:numId="17" w16cid:durableId="873420135">
    <w:abstractNumId w:val="13"/>
  </w:num>
  <w:num w:numId="18" w16cid:durableId="1561745445">
    <w:abstractNumId w:val="12"/>
  </w:num>
  <w:num w:numId="19" w16cid:durableId="2044086500">
    <w:abstractNumId w:val="5"/>
  </w:num>
  <w:num w:numId="20" w16cid:durableId="17305676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64923333">
    <w:abstractNumId w:val="14"/>
  </w:num>
  <w:num w:numId="22" w16cid:durableId="858587503">
    <w:abstractNumId w:val="8"/>
  </w:num>
  <w:num w:numId="23" w16cid:durableId="1435443134">
    <w:abstractNumId w:val="19"/>
  </w:num>
  <w:num w:numId="24" w16cid:durableId="21398341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GrammaticalErrors/>
  <w:activeWritingStyle w:appName="MSWord" w:lang="en-GB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71"/>
    <w:rsid w:val="00006338"/>
    <w:rsid w:val="0000703A"/>
    <w:rsid w:val="00016D96"/>
    <w:rsid w:val="00026A92"/>
    <w:rsid w:val="000322F6"/>
    <w:rsid w:val="00033BC5"/>
    <w:rsid w:val="000442B8"/>
    <w:rsid w:val="0004626C"/>
    <w:rsid w:val="00047A31"/>
    <w:rsid w:val="00047AD3"/>
    <w:rsid w:val="00053F43"/>
    <w:rsid w:val="00065824"/>
    <w:rsid w:val="00067801"/>
    <w:rsid w:val="00070ABD"/>
    <w:rsid w:val="000743D2"/>
    <w:rsid w:val="00074C5E"/>
    <w:rsid w:val="00081E65"/>
    <w:rsid w:val="00085207"/>
    <w:rsid w:val="000874EF"/>
    <w:rsid w:val="00094998"/>
    <w:rsid w:val="0009530C"/>
    <w:rsid w:val="00095B4B"/>
    <w:rsid w:val="00097899"/>
    <w:rsid w:val="000A0367"/>
    <w:rsid w:val="000A6E14"/>
    <w:rsid w:val="000A6ED3"/>
    <w:rsid w:val="000A778E"/>
    <w:rsid w:val="000B51FB"/>
    <w:rsid w:val="000C1724"/>
    <w:rsid w:val="000C32DD"/>
    <w:rsid w:val="000C3876"/>
    <w:rsid w:val="000C3DFF"/>
    <w:rsid w:val="000C4DF5"/>
    <w:rsid w:val="000D0B5B"/>
    <w:rsid w:val="000D3679"/>
    <w:rsid w:val="000D4303"/>
    <w:rsid w:val="000D4D08"/>
    <w:rsid w:val="000E065D"/>
    <w:rsid w:val="000E1F5C"/>
    <w:rsid w:val="000E48F4"/>
    <w:rsid w:val="000E58FA"/>
    <w:rsid w:val="000E67E6"/>
    <w:rsid w:val="000E790D"/>
    <w:rsid w:val="001010A5"/>
    <w:rsid w:val="00101493"/>
    <w:rsid w:val="00101F79"/>
    <w:rsid w:val="00102CD6"/>
    <w:rsid w:val="001145E2"/>
    <w:rsid w:val="00116AB3"/>
    <w:rsid w:val="001219D0"/>
    <w:rsid w:val="001223F5"/>
    <w:rsid w:val="001239E5"/>
    <w:rsid w:val="00124DEB"/>
    <w:rsid w:val="001264F7"/>
    <w:rsid w:val="001305A2"/>
    <w:rsid w:val="00131175"/>
    <w:rsid w:val="0013125A"/>
    <w:rsid w:val="00155AFA"/>
    <w:rsid w:val="00162734"/>
    <w:rsid w:val="00164DBE"/>
    <w:rsid w:val="00167454"/>
    <w:rsid w:val="001674E2"/>
    <w:rsid w:val="001700F0"/>
    <w:rsid w:val="001705BF"/>
    <w:rsid w:val="00170DE1"/>
    <w:rsid w:val="001714DE"/>
    <w:rsid w:val="00172F96"/>
    <w:rsid w:val="0017415C"/>
    <w:rsid w:val="00174E88"/>
    <w:rsid w:val="0017782F"/>
    <w:rsid w:val="00183B7C"/>
    <w:rsid w:val="0018403C"/>
    <w:rsid w:val="00190BCF"/>
    <w:rsid w:val="00190F9C"/>
    <w:rsid w:val="001A4A2C"/>
    <w:rsid w:val="001B069A"/>
    <w:rsid w:val="001B089D"/>
    <w:rsid w:val="001B32A4"/>
    <w:rsid w:val="001B37DB"/>
    <w:rsid w:val="001B49A3"/>
    <w:rsid w:val="001C2835"/>
    <w:rsid w:val="001C468B"/>
    <w:rsid w:val="001C5777"/>
    <w:rsid w:val="001C6835"/>
    <w:rsid w:val="001D5BCA"/>
    <w:rsid w:val="001D7A53"/>
    <w:rsid w:val="001E0FA5"/>
    <w:rsid w:val="001E2EFD"/>
    <w:rsid w:val="001E3A6A"/>
    <w:rsid w:val="00201234"/>
    <w:rsid w:val="002056C4"/>
    <w:rsid w:val="00210955"/>
    <w:rsid w:val="002131E7"/>
    <w:rsid w:val="00215614"/>
    <w:rsid w:val="00223FC3"/>
    <w:rsid w:val="002277D1"/>
    <w:rsid w:val="002312A8"/>
    <w:rsid w:val="00231984"/>
    <w:rsid w:val="0023558F"/>
    <w:rsid w:val="002363CF"/>
    <w:rsid w:val="00240C91"/>
    <w:rsid w:val="00241767"/>
    <w:rsid w:val="00241AC5"/>
    <w:rsid w:val="0024299E"/>
    <w:rsid w:val="0024792E"/>
    <w:rsid w:val="00255AD6"/>
    <w:rsid w:val="00255F79"/>
    <w:rsid w:val="0025642E"/>
    <w:rsid w:val="002570C4"/>
    <w:rsid w:val="00263347"/>
    <w:rsid w:val="002708DB"/>
    <w:rsid w:val="00271AB4"/>
    <w:rsid w:val="0027224C"/>
    <w:rsid w:val="00276BAC"/>
    <w:rsid w:val="0028115B"/>
    <w:rsid w:val="00281DCE"/>
    <w:rsid w:val="00283457"/>
    <w:rsid w:val="00284D76"/>
    <w:rsid w:val="00285831"/>
    <w:rsid w:val="00285B76"/>
    <w:rsid w:val="00291146"/>
    <w:rsid w:val="0029403D"/>
    <w:rsid w:val="002974AE"/>
    <w:rsid w:val="002A13D7"/>
    <w:rsid w:val="002A14F0"/>
    <w:rsid w:val="002A3643"/>
    <w:rsid w:val="002A4565"/>
    <w:rsid w:val="002A62E4"/>
    <w:rsid w:val="002A6DCE"/>
    <w:rsid w:val="002B013E"/>
    <w:rsid w:val="002B638A"/>
    <w:rsid w:val="002B64A5"/>
    <w:rsid w:val="002C16C5"/>
    <w:rsid w:val="002C19FC"/>
    <w:rsid w:val="002C201E"/>
    <w:rsid w:val="002C27CB"/>
    <w:rsid w:val="002C63AB"/>
    <w:rsid w:val="002C728C"/>
    <w:rsid w:val="002D087E"/>
    <w:rsid w:val="002D1542"/>
    <w:rsid w:val="002D2112"/>
    <w:rsid w:val="002E2975"/>
    <w:rsid w:val="002E5AE2"/>
    <w:rsid w:val="002E5DD0"/>
    <w:rsid w:val="002E6793"/>
    <w:rsid w:val="002E7766"/>
    <w:rsid w:val="002F2C1E"/>
    <w:rsid w:val="002F3B14"/>
    <w:rsid w:val="002F5F4F"/>
    <w:rsid w:val="00302E60"/>
    <w:rsid w:val="003075D7"/>
    <w:rsid w:val="00310408"/>
    <w:rsid w:val="00312D74"/>
    <w:rsid w:val="003147B6"/>
    <w:rsid w:val="003159C6"/>
    <w:rsid w:val="00315C23"/>
    <w:rsid w:val="00315E27"/>
    <w:rsid w:val="003174A3"/>
    <w:rsid w:val="00325AD9"/>
    <w:rsid w:val="00326DEE"/>
    <w:rsid w:val="00333996"/>
    <w:rsid w:val="00333DD7"/>
    <w:rsid w:val="0033410D"/>
    <w:rsid w:val="00340FB6"/>
    <w:rsid w:val="00344C9E"/>
    <w:rsid w:val="00346682"/>
    <w:rsid w:val="00352FA6"/>
    <w:rsid w:val="0035508A"/>
    <w:rsid w:val="00362A8E"/>
    <w:rsid w:val="00366390"/>
    <w:rsid w:val="00371A24"/>
    <w:rsid w:val="00372FB7"/>
    <w:rsid w:val="00385751"/>
    <w:rsid w:val="00386F8D"/>
    <w:rsid w:val="00387954"/>
    <w:rsid w:val="00393051"/>
    <w:rsid w:val="003968A0"/>
    <w:rsid w:val="003A0B0E"/>
    <w:rsid w:val="003A1975"/>
    <w:rsid w:val="003A1A13"/>
    <w:rsid w:val="003A79CF"/>
    <w:rsid w:val="003B510A"/>
    <w:rsid w:val="003B53D0"/>
    <w:rsid w:val="003B66EE"/>
    <w:rsid w:val="003B7BFE"/>
    <w:rsid w:val="003C2937"/>
    <w:rsid w:val="003C4CA0"/>
    <w:rsid w:val="003C5135"/>
    <w:rsid w:val="003C6389"/>
    <w:rsid w:val="003D03A2"/>
    <w:rsid w:val="003D0870"/>
    <w:rsid w:val="003D1FBB"/>
    <w:rsid w:val="003D3E94"/>
    <w:rsid w:val="003D4351"/>
    <w:rsid w:val="003D440D"/>
    <w:rsid w:val="003D6D13"/>
    <w:rsid w:val="003D757E"/>
    <w:rsid w:val="003E0939"/>
    <w:rsid w:val="003E471A"/>
    <w:rsid w:val="003E7738"/>
    <w:rsid w:val="003F4191"/>
    <w:rsid w:val="003F74DC"/>
    <w:rsid w:val="003F74DE"/>
    <w:rsid w:val="00400BF5"/>
    <w:rsid w:val="00401B26"/>
    <w:rsid w:val="004025DF"/>
    <w:rsid w:val="004037A7"/>
    <w:rsid w:val="00403F2C"/>
    <w:rsid w:val="00404AE6"/>
    <w:rsid w:val="00410912"/>
    <w:rsid w:val="00424FE4"/>
    <w:rsid w:val="00426BFB"/>
    <w:rsid w:val="00426FF5"/>
    <w:rsid w:val="004325F4"/>
    <w:rsid w:val="0043433E"/>
    <w:rsid w:val="00434D21"/>
    <w:rsid w:val="00435861"/>
    <w:rsid w:val="004368EC"/>
    <w:rsid w:val="0043792E"/>
    <w:rsid w:val="00446DD6"/>
    <w:rsid w:val="004532F5"/>
    <w:rsid w:val="00455EAD"/>
    <w:rsid w:val="004570F3"/>
    <w:rsid w:val="0046308C"/>
    <w:rsid w:val="004645A3"/>
    <w:rsid w:val="00464C52"/>
    <w:rsid w:val="00470D07"/>
    <w:rsid w:val="0047130E"/>
    <w:rsid w:val="00475279"/>
    <w:rsid w:val="0047627C"/>
    <w:rsid w:val="00480D3F"/>
    <w:rsid w:val="00483C89"/>
    <w:rsid w:val="00485017"/>
    <w:rsid w:val="004927CB"/>
    <w:rsid w:val="00495960"/>
    <w:rsid w:val="004966F5"/>
    <w:rsid w:val="004A3029"/>
    <w:rsid w:val="004B14BD"/>
    <w:rsid w:val="004B474A"/>
    <w:rsid w:val="004B50E3"/>
    <w:rsid w:val="004B7B5A"/>
    <w:rsid w:val="004C1C7D"/>
    <w:rsid w:val="004C3AFE"/>
    <w:rsid w:val="004C3E7C"/>
    <w:rsid w:val="004C442A"/>
    <w:rsid w:val="004C7373"/>
    <w:rsid w:val="004D1D76"/>
    <w:rsid w:val="004D5CB9"/>
    <w:rsid w:val="004D7128"/>
    <w:rsid w:val="004E1E7D"/>
    <w:rsid w:val="004E3A33"/>
    <w:rsid w:val="004E55B5"/>
    <w:rsid w:val="004E5621"/>
    <w:rsid w:val="004E65BE"/>
    <w:rsid w:val="004F0603"/>
    <w:rsid w:val="004F1C46"/>
    <w:rsid w:val="004F44F3"/>
    <w:rsid w:val="004F5C62"/>
    <w:rsid w:val="004F5C80"/>
    <w:rsid w:val="004F647D"/>
    <w:rsid w:val="005004F0"/>
    <w:rsid w:val="00500CE9"/>
    <w:rsid w:val="005048EA"/>
    <w:rsid w:val="00505253"/>
    <w:rsid w:val="00506B2F"/>
    <w:rsid w:val="005072B3"/>
    <w:rsid w:val="00510345"/>
    <w:rsid w:val="005123EF"/>
    <w:rsid w:val="00515B48"/>
    <w:rsid w:val="00524625"/>
    <w:rsid w:val="00525EED"/>
    <w:rsid w:val="0053054D"/>
    <w:rsid w:val="0055698F"/>
    <w:rsid w:val="00563FA1"/>
    <w:rsid w:val="00564C46"/>
    <w:rsid w:val="00565D6D"/>
    <w:rsid w:val="00565EA8"/>
    <w:rsid w:val="005707BC"/>
    <w:rsid w:val="0057258E"/>
    <w:rsid w:val="00572FBA"/>
    <w:rsid w:val="00574826"/>
    <w:rsid w:val="00581E09"/>
    <w:rsid w:val="00583725"/>
    <w:rsid w:val="00590F4E"/>
    <w:rsid w:val="0059226C"/>
    <w:rsid w:val="005922AD"/>
    <w:rsid w:val="00593948"/>
    <w:rsid w:val="00595DBD"/>
    <w:rsid w:val="005A00DF"/>
    <w:rsid w:val="005A02B7"/>
    <w:rsid w:val="005A0FC8"/>
    <w:rsid w:val="005A1C90"/>
    <w:rsid w:val="005A2837"/>
    <w:rsid w:val="005A45B4"/>
    <w:rsid w:val="005A46E2"/>
    <w:rsid w:val="005A5258"/>
    <w:rsid w:val="005A5FEF"/>
    <w:rsid w:val="005A6716"/>
    <w:rsid w:val="005A77E4"/>
    <w:rsid w:val="005B0840"/>
    <w:rsid w:val="005B0FAA"/>
    <w:rsid w:val="005B1119"/>
    <w:rsid w:val="005B220F"/>
    <w:rsid w:val="005B2267"/>
    <w:rsid w:val="005B2E33"/>
    <w:rsid w:val="005B3136"/>
    <w:rsid w:val="005B37DF"/>
    <w:rsid w:val="005B468C"/>
    <w:rsid w:val="005B4B56"/>
    <w:rsid w:val="005C1F7C"/>
    <w:rsid w:val="005C424B"/>
    <w:rsid w:val="005C45CE"/>
    <w:rsid w:val="005C6A7B"/>
    <w:rsid w:val="005D34FA"/>
    <w:rsid w:val="005D46AB"/>
    <w:rsid w:val="005E329F"/>
    <w:rsid w:val="005E4466"/>
    <w:rsid w:val="005E5AE1"/>
    <w:rsid w:val="005E6AB9"/>
    <w:rsid w:val="005E71BB"/>
    <w:rsid w:val="005F4F49"/>
    <w:rsid w:val="006026A4"/>
    <w:rsid w:val="00602A0F"/>
    <w:rsid w:val="00603952"/>
    <w:rsid w:val="00607A39"/>
    <w:rsid w:val="006107A6"/>
    <w:rsid w:val="006127B5"/>
    <w:rsid w:val="00613223"/>
    <w:rsid w:val="0061756E"/>
    <w:rsid w:val="00617CD8"/>
    <w:rsid w:val="00620729"/>
    <w:rsid w:val="00631B0E"/>
    <w:rsid w:val="006334EC"/>
    <w:rsid w:val="0063756B"/>
    <w:rsid w:val="00640F5A"/>
    <w:rsid w:val="00640FC9"/>
    <w:rsid w:val="00645B3E"/>
    <w:rsid w:val="00646F03"/>
    <w:rsid w:val="00647C6C"/>
    <w:rsid w:val="00655CE6"/>
    <w:rsid w:val="006624CD"/>
    <w:rsid w:val="006632BC"/>
    <w:rsid w:val="0066590C"/>
    <w:rsid w:val="00665F4D"/>
    <w:rsid w:val="006660DD"/>
    <w:rsid w:val="0066678F"/>
    <w:rsid w:val="00670916"/>
    <w:rsid w:val="0067241F"/>
    <w:rsid w:val="00675C78"/>
    <w:rsid w:val="00676774"/>
    <w:rsid w:val="006823F3"/>
    <w:rsid w:val="00683B18"/>
    <w:rsid w:val="00687710"/>
    <w:rsid w:val="00695DFA"/>
    <w:rsid w:val="006A0388"/>
    <w:rsid w:val="006A22BD"/>
    <w:rsid w:val="006A3AA7"/>
    <w:rsid w:val="006B4A3B"/>
    <w:rsid w:val="006B533F"/>
    <w:rsid w:val="006B62A3"/>
    <w:rsid w:val="006B7301"/>
    <w:rsid w:val="006C0E0E"/>
    <w:rsid w:val="006C1032"/>
    <w:rsid w:val="006C271C"/>
    <w:rsid w:val="006C2DE6"/>
    <w:rsid w:val="006C3776"/>
    <w:rsid w:val="006C442D"/>
    <w:rsid w:val="006C56B7"/>
    <w:rsid w:val="006C6C15"/>
    <w:rsid w:val="006D7ED5"/>
    <w:rsid w:val="006E0DF6"/>
    <w:rsid w:val="006E2945"/>
    <w:rsid w:val="006E30D6"/>
    <w:rsid w:val="006F046B"/>
    <w:rsid w:val="006F163D"/>
    <w:rsid w:val="006F5909"/>
    <w:rsid w:val="006F77E2"/>
    <w:rsid w:val="006F7FAE"/>
    <w:rsid w:val="007016C2"/>
    <w:rsid w:val="007044C6"/>
    <w:rsid w:val="007045EC"/>
    <w:rsid w:val="007051AB"/>
    <w:rsid w:val="00707EF0"/>
    <w:rsid w:val="0071154C"/>
    <w:rsid w:val="00713D5A"/>
    <w:rsid w:val="00716C1D"/>
    <w:rsid w:val="007176AD"/>
    <w:rsid w:val="00720FC1"/>
    <w:rsid w:val="00726F94"/>
    <w:rsid w:val="00732911"/>
    <w:rsid w:val="007330FF"/>
    <w:rsid w:val="0073392E"/>
    <w:rsid w:val="00737D06"/>
    <w:rsid w:val="00741779"/>
    <w:rsid w:val="00743642"/>
    <w:rsid w:val="0074483F"/>
    <w:rsid w:val="00744A62"/>
    <w:rsid w:val="0074529D"/>
    <w:rsid w:val="0074640C"/>
    <w:rsid w:val="00746ECD"/>
    <w:rsid w:val="00750466"/>
    <w:rsid w:val="00751DC3"/>
    <w:rsid w:val="00754E13"/>
    <w:rsid w:val="00761649"/>
    <w:rsid w:val="00762D8F"/>
    <w:rsid w:val="007637FF"/>
    <w:rsid w:val="00763E5F"/>
    <w:rsid w:val="007642E9"/>
    <w:rsid w:val="00766842"/>
    <w:rsid w:val="007718A8"/>
    <w:rsid w:val="00775401"/>
    <w:rsid w:val="00777A2F"/>
    <w:rsid w:val="007805E8"/>
    <w:rsid w:val="0078215B"/>
    <w:rsid w:val="00783AE1"/>
    <w:rsid w:val="00784DC8"/>
    <w:rsid w:val="00796CDA"/>
    <w:rsid w:val="007A07C3"/>
    <w:rsid w:val="007A2720"/>
    <w:rsid w:val="007A4530"/>
    <w:rsid w:val="007A696A"/>
    <w:rsid w:val="007B00C0"/>
    <w:rsid w:val="007B0A88"/>
    <w:rsid w:val="007B0E12"/>
    <w:rsid w:val="007B12AC"/>
    <w:rsid w:val="007B1BFA"/>
    <w:rsid w:val="007C21AC"/>
    <w:rsid w:val="007D0065"/>
    <w:rsid w:val="007D0B96"/>
    <w:rsid w:val="007D0D56"/>
    <w:rsid w:val="007D35EC"/>
    <w:rsid w:val="007D5A84"/>
    <w:rsid w:val="007D721B"/>
    <w:rsid w:val="007E50D7"/>
    <w:rsid w:val="007E7FBD"/>
    <w:rsid w:val="007F2135"/>
    <w:rsid w:val="007F29F6"/>
    <w:rsid w:val="007F3300"/>
    <w:rsid w:val="007F38A9"/>
    <w:rsid w:val="007F4C46"/>
    <w:rsid w:val="007F5558"/>
    <w:rsid w:val="007F6561"/>
    <w:rsid w:val="007F6E9C"/>
    <w:rsid w:val="007F7AAC"/>
    <w:rsid w:val="008049E0"/>
    <w:rsid w:val="00815869"/>
    <w:rsid w:val="0082089F"/>
    <w:rsid w:val="00830922"/>
    <w:rsid w:val="00846279"/>
    <w:rsid w:val="008513DA"/>
    <w:rsid w:val="00851756"/>
    <w:rsid w:val="00855ADC"/>
    <w:rsid w:val="00861C41"/>
    <w:rsid w:val="00870A19"/>
    <w:rsid w:val="008713EF"/>
    <w:rsid w:val="008718E7"/>
    <w:rsid w:val="00872985"/>
    <w:rsid w:val="008753D6"/>
    <w:rsid w:val="00875490"/>
    <w:rsid w:val="00877A0E"/>
    <w:rsid w:val="008803B5"/>
    <w:rsid w:val="00881F65"/>
    <w:rsid w:val="00886C0B"/>
    <w:rsid w:val="008873F3"/>
    <w:rsid w:val="00890B5B"/>
    <w:rsid w:val="00894214"/>
    <w:rsid w:val="008972DB"/>
    <w:rsid w:val="008A42A7"/>
    <w:rsid w:val="008A4A8F"/>
    <w:rsid w:val="008A596F"/>
    <w:rsid w:val="008A7210"/>
    <w:rsid w:val="008B1402"/>
    <w:rsid w:val="008B5075"/>
    <w:rsid w:val="008C1D58"/>
    <w:rsid w:val="008C606C"/>
    <w:rsid w:val="008E14F0"/>
    <w:rsid w:val="008E1DCA"/>
    <w:rsid w:val="008E3EE3"/>
    <w:rsid w:val="008F00B1"/>
    <w:rsid w:val="008F0B14"/>
    <w:rsid w:val="008F28F7"/>
    <w:rsid w:val="008F33A1"/>
    <w:rsid w:val="00900A08"/>
    <w:rsid w:val="00903BFD"/>
    <w:rsid w:val="00906C78"/>
    <w:rsid w:val="00910E73"/>
    <w:rsid w:val="00920135"/>
    <w:rsid w:val="00922211"/>
    <w:rsid w:val="0092323D"/>
    <w:rsid w:val="009249D4"/>
    <w:rsid w:val="00924F9F"/>
    <w:rsid w:val="0092562B"/>
    <w:rsid w:val="00926478"/>
    <w:rsid w:val="009269B3"/>
    <w:rsid w:val="00932711"/>
    <w:rsid w:val="009349B9"/>
    <w:rsid w:val="00935C5C"/>
    <w:rsid w:val="00941120"/>
    <w:rsid w:val="009418B2"/>
    <w:rsid w:val="0094313F"/>
    <w:rsid w:val="00943F69"/>
    <w:rsid w:val="00945986"/>
    <w:rsid w:val="0096027F"/>
    <w:rsid w:val="009610F6"/>
    <w:rsid w:val="00963104"/>
    <w:rsid w:val="00964E44"/>
    <w:rsid w:val="00966163"/>
    <w:rsid w:val="00970D83"/>
    <w:rsid w:val="00970EAA"/>
    <w:rsid w:val="00975911"/>
    <w:rsid w:val="00976121"/>
    <w:rsid w:val="00981024"/>
    <w:rsid w:val="0098129A"/>
    <w:rsid w:val="009837DF"/>
    <w:rsid w:val="00984F76"/>
    <w:rsid w:val="00992E09"/>
    <w:rsid w:val="00993D80"/>
    <w:rsid w:val="009953F1"/>
    <w:rsid w:val="009966FE"/>
    <w:rsid w:val="009A3AD9"/>
    <w:rsid w:val="009A508D"/>
    <w:rsid w:val="009A64C3"/>
    <w:rsid w:val="009A7156"/>
    <w:rsid w:val="009A789A"/>
    <w:rsid w:val="009B2CF5"/>
    <w:rsid w:val="009B3BF8"/>
    <w:rsid w:val="009C2576"/>
    <w:rsid w:val="009C4550"/>
    <w:rsid w:val="009C6883"/>
    <w:rsid w:val="009D13A4"/>
    <w:rsid w:val="009D16C4"/>
    <w:rsid w:val="009E1836"/>
    <w:rsid w:val="009E4EC4"/>
    <w:rsid w:val="009E71A4"/>
    <w:rsid w:val="009F1423"/>
    <w:rsid w:val="009F2184"/>
    <w:rsid w:val="009F361C"/>
    <w:rsid w:val="009F43DD"/>
    <w:rsid w:val="009F535B"/>
    <w:rsid w:val="00A0284E"/>
    <w:rsid w:val="00A0404E"/>
    <w:rsid w:val="00A04341"/>
    <w:rsid w:val="00A055BC"/>
    <w:rsid w:val="00A05A9D"/>
    <w:rsid w:val="00A07102"/>
    <w:rsid w:val="00A109B5"/>
    <w:rsid w:val="00A12EF5"/>
    <w:rsid w:val="00A15876"/>
    <w:rsid w:val="00A17EA7"/>
    <w:rsid w:val="00A31DB9"/>
    <w:rsid w:val="00A333F8"/>
    <w:rsid w:val="00A33872"/>
    <w:rsid w:val="00A33F26"/>
    <w:rsid w:val="00A420BD"/>
    <w:rsid w:val="00A511B0"/>
    <w:rsid w:val="00A55C56"/>
    <w:rsid w:val="00A64C5F"/>
    <w:rsid w:val="00A65F27"/>
    <w:rsid w:val="00A70314"/>
    <w:rsid w:val="00A72E1C"/>
    <w:rsid w:val="00A76E4F"/>
    <w:rsid w:val="00A81565"/>
    <w:rsid w:val="00A830C7"/>
    <w:rsid w:val="00A84730"/>
    <w:rsid w:val="00A90805"/>
    <w:rsid w:val="00A913A7"/>
    <w:rsid w:val="00A979FB"/>
    <w:rsid w:val="00AA0B17"/>
    <w:rsid w:val="00AA67EC"/>
    <w:rsid w:val="00AB4162"/>
    <w:rsid w:val="00AB6C7C"/>
    <w:rsid w:val="00AB6C97"/>
    <w:rsid w:val="00AC114F"/>
    <w:rsid w:val="00AC2703"/>
    <w:rsid w:val="00AC4FE1"/>
    <w:rsid w:val="00AC5F65"/>
    <w:rsid w:val="00AD0ADB"/>
    <w:rsid w:val="00AD36CA"/>
    <w:rsid w:val="00AD65DD"/>
    <w:rsid w:val="00AD6A0E"/>
    <w:rsid w:val="00AE0DAC"/>
    <w:rsid w:val="00AE2996"/>
    <w:rsid w:val="00AE7692"/>
    <w:rsid w:val="00B001AD"/>
    <w:rsid w:val="00B00947"/>
    <w:rsid w:val="00B014C4"/>
    <w:rsid w:val="00B074F7"/>
    <w:rsid w:val="00B123A8"/>
    <w:rsid w:val="00B1450E"/>
    <w:rsid w:val="00B16800"/>
    <w:rsid w:val="00B16C52"/>
    <w:rsid w:val="00B20235"/>
    <w:rsid w:val="00B207DA"/>
    <w:rsid w:val="00B22CA0"/>
    <w:rsid w:val="00B23EAA"/>
    <w:rsid w:val="00B26D7C"/>
    <w:rsid w:val="00B27AE1"/>
    <w:rsid w:val="00B3215E"/>
    <w:rsid w:val="00B34B2F"/>
    <w:rsid w:val="00B34DFD"/>
    <w:rsid w:val="00B35F0A"/>
    <w:rsid w:val="00B40F04"/>
    <w:rsid w:val="00B411C5"/>
    <w:rsid w:val="00B4560A"/>
    <w:rsid w:val="00B47C9A"/>
    <w:rsid w:val="00B55EC5"/>
    <w:rsid w:val="00B57444"/>
    <w:rsid w:val="00B577DA"/>
    <w:rsid w:val="00B61748"/>
    <w:rsid w:val="00B6531A"/>
    <w:rsid w:val="00B66B5A"/>
    <w:rsid w:val="00B71347"/>
    <w:rsid w:val="00B763D6"/>
    <w:rsid w:val="00B76F70"/>
    <w:rsid w:val="00B84E7D"/>
    <w:rsid w:val="00B9233E"/>
    <w:rsid w:val="00B9551D"/>
    <w:rsid w:val="00BA0959"/>
    <w:rsid w:val="00BA0FCD"/>
    <w:rsid w:val="00BA28F2"/>
    <w:rsid w:val="00BA6480"/>
    <w:rsid w:val="00BA7E1E"/>
    <w:rsid w:val="00BB1692"/>
    <w:rsid w:val="00BB54E7"/>
    <w:rsid w:val="00BB6BE9"/>
    <w:rsid w:val="00BB71B2"/>
    <w:rsid w:val="00BC02BE"/>
    <w:rsid w:val="00BC03C4"/>
    <w:rsid w:val="00BC3BCE"/>
    <w:rsid w:val="00BC5E27"/>
    <w:rsid w:val="00BC6EFD"/>
    <w:rsid w:val="00BD14F1"/>
    <w:rsid w:val="00BD24AF"/>
    <w:rsid w:val="00BD24B1"/>
    <w:rsid w:val="00BE41E5"/>
    <w:rsid w:val="00BE7B83"/>
    <w:rsid w:val="00BF116F"/>
    <w:rsid w:val="00BF1893"/>
    <w:rsid w:val="00BF2A25"/>
    <w:rsid w:val="00C01283"/>
    <w:rsid w:val="00C039F4"/>
    <w:rsid w:val="00C03C39"/>
    <w:rsid w:val="00C07BB3"/>
    <w:rsid w:val="00C1008A"/>
    <w:rsid w:val="00C11C13"/>
    <w:rsid w:val="00C11CC0"/>
    <w:rsid w:val="00C15496"/>
    <w:rsid w:val="00C166A4"/>
    <w:rsid w:val="00C2172A"/>
    <w:rsid w:val="00C21F99"/>
    <w:rsid w:val="00C22678"/>
    <w:rsid w:val="00C2478A"/>
    <w:rsid w:val="00C27EE6"/>
    <w:rsid w:val="00C324AE"/>
    <w:rsid w:val="00C328F2"/>
    <w:rsid w:val="00C32C8E"/>
    <w:rsid w:val="00C35843"/>
    <w:rsid w:val="00C40B2C"/>
    <w:rsid w:val="00C42DFE"/>
    <w:rsid w:val="00C43660"/>
    <w:rsid w:val="00C43ECD"/>
    <w:rsid w:val="00C46AB7"/>
    <w:rsid w:val="00C52C8A"/>
    <w:rsid w:val="00C534E4"/>
    <w:rsid w:val="00C544DD"/>
    <w:rsid w:val="00C66C20"/>
    <w:rsid w:val="00C709D7"/>
    <w:rsid w:val="00C73738"/>
    <w:rsid w:val="00C73E62"/>
    <w:rsid w:val="00C83F80"/>
    <w:rsid w:val="00C846A1"/>
    <w:rsid w:val="00C9312C"/>
    <w:rsid w:val="00C937E4"/>
    <w:rsid w:val="00C957FC"/>
    <w:rsid w:val="00CA017D"/>
    <w:rsid w:val="00CA1556"/>
    <w:rsid w:val="00CA1C12"/>
    <w:rsid w:val="00CA20C2"/>
    <w:rsid w:val="00CA460A"/>
    <w:rsid w:val="00CA538F"/>
    <w:rsid w:val="00CA5996"/>
    <w:rsid w:val="00CA5C61"/>
    <w:rsid w:val="00CB588B"/>
    <w:rsid w:val="00CB6269"/>
    <w:rsid w:val="00CB7587"/>
    <w:rsid w:val="00CC07D7"/>
    <w:rsid w:val="00CC2BCF"/>
    <w:rsid w:val="00CC3BCC"/>
    <w:rsid w:val="00CC4067"/>
    <w:rsid w:val="00CC671B"/>
    <w:rsid w:val="00CD0892"/>
    <w:rsid w:val="00CD114D"/>
    <w:rsid w:val="00CD3DCD"/>
    <w:rsid w:val="00CD61BB"/>
    <w:rsid w:val="00CD684E"/>
    <w:rsid w:val="00CE012E"/>
    <w:rsid w:val="00CE4145"/>
    <w:rsid w:val="00CF3F2F"/>
    <w:rsid w:val="00CF46EC"/>
    <w:rsid w:val="00D01A5E"/>
    <w:rsid w:val="00D03427"/>
    <w:rsid w:val="00D0677D"/>
    <w:rsid w:val="00D06824"/>
    <w:rsid w:val="00D06D67"/>
    <w:rsid w:val="00D119EB"/>
    <w:rsid w:val="00D125A8"/>
    <w:rsid w:val="00D158D4"/>
    <w:rsid w:val="00D205CA"/>
    <w:rsid w:val="00D21930"/>
    <w:rsid w:val="00D24321"/>
    <w:rsid w:val="00D25D01"/>
    <w:rsid w:val="00D27C10"/>
    <w:rsid w:val="00D334B9"/>
    <w:rsid w:val="00D334D8"/>
    <w:rsid w:val="00D33ADA"/>
    <w:rsid w:val="00D3774B"/>
    <w:rsid w:val="00D415F5"/>
    <w:rsid w:val="00D42E14"/>
    <w:rsid w:val="00D43D59"/>
    <w:rsid w:val="00D444CC"/>
    <w:rsid w:val="00D47692"/>
    <w:rsid w:val="00D47A90"/>
    <w:rsid w:val="00D50297"/>
    <w:rsid w:val="00D52206"/>
    <w:rsid w:val="00D539ED"/>
    <w:rsid w:val="00D57435"/>
    <w:rsid w:val="00D61857"/>
    <w:rsid w:val="00D640B0"/>
    <w:rsid w:val="00D65009"/>
    <w:rsid w:val="00D668E3"/>
    <w:rsid w:val="00D706F2"/>
    <w:rsid w:val="00D71FC3"/>
    <w:rsid w:val="00D72ABF"/>
    <w:rsid w:val="00D75D1A"/>
    <w:rsid w:val="00D81EA2"/>
    <w:rsid w:val="00D81EF0"/>
    <w:rsid w:val="00D82999"/>
    <w:rsid w:val="00D85A8A"/>
    <w:rsid w:val="00D91D91"/>
    <w:rsid w:val="00D93774"/>
    <w:rsid w:val="00D954E0"/>
    <w:rsid w:val="00DA044D"/>
    <w:rsid w:val="00DA163F"/>
    <w:rsid w:val="00DA3D90"/>
    <w:rsid w:val="00DB2876"/>
    <w:rsid w:val="00DB3707"/>
    <w:rsid w:val="00DB3E49"/>
    <w:rsid w:val="00DB70E1"/>
    <w:rsid w:val="00DC0D90"/>
    <w:rsid w:val="00DC14C7"/>
    <w:rsid w:val="00DC1B12"/>
    <w:rsid w:val="00DC1F19"/>
    <w:rsid w:val="00DC61DC"/>
    <w:rsid w:val="00DD102F"/>
    <w:rsid w:val="00DD3818"/>
    <w:rsid w:val="00DD7B6D"/>
    <w:rsid w:val="00DE1EC9"/>
    <w:rsid w:val="00DE20AC"/>
    <w:rsid w:val="00DE4335"/>
    <w:rsid w:val="00DE6915"/>
    <w:rsid w:val="00DE75E8"/>
    <w:rsid w:val="00DF0102"/>
    <w:rsid w:val="00DF0EAE"/>
    <w:rsid w:val="00DF4FC8"/>
    <w:rsid w:val="00E001E0"/>
    <w:rsid w:val="00E05E6A"/>
    <w:rsid w:val="00E066D7"/>
    <w:rsid w:val="00E1061C"/>
    <w:rsid w:val="00E11046"/>
    <w:rsid w:val="00E12622"/>
    <w:rsid w:val="00E13A7D"/>
    <w:rsid w:val="00E17970"/>
    <w:rsid w:val="00E2238B"/>
    <w:rsid w:val="00E26E27"/>
    <w:rsid w:val="00E31653"/>
    <w:rsid w:val="00E32EDC"/>
    <w:rsid w:val="00E339DB"/>
    <w:rsid w:val="00E40073"/>
    <w:rsid w:val="00E40C3A"/>
    <w:rsid w:val="00E41DBC"/>
    <w:rsid w:val="00E436B7"/>
    <w:rsid w:val="00E54013"/>
    <w:rsid w:val="00E56612"/>
    <w:rsid w:val="00E56B87"/>
    <w:rsid w:val="00E653F0"/>
    <w:rsid w:val="00E71747"/>
    <w:rsid w:val="00E7176A"/>
    <w:rsid w:val="00E73AE6"/>
    <w:rsid w:val="00E74257"/>
    <w:rsid w:val="00E74337"/>
    <w:rsid w:val="00E7503D"/>
    <w:rsid w:val="00E75ACD"/>
    <w:rsid w:val="00E76871"/>
    <w:rsid w:val="00E776F9"/>
    <w:rsid w:val="00E937C2"/>
    <w:rsid w:val="00E9539C"/>
    <w:rsid w:val="00E9614F"/>
    <w:rsid w:val="00E97C81"/>
    <w:rsid w:val="00EA4D05"/>
    <w:rsid w:val="00EA4E5F"/>
    <w:rsid w:val="00EA5515"/>
    <w:rsid w:val="00EA6CCA"/>
    <w:rsid w:val="00EB026A"/>
    <w:rsid w:val="00EB04E4"/>
    <w:rsid w:val="00EB18CF"/>
    <w:rsid w:val="00EB77CF"/>
    <w:rsid w:val="00EC34C8"/>
    <w:rsid w:val="00EC62C0"/>
    <w:rsid w:val="00EC6500"/>
    <w:rsid w:val="00ED1AAE"/>
    <w:rsid w:val="00ED3347"/>
    <w:rsid w:val="00ED723D"/>
    <w:rsid w:val="00EE3776"/>
    <w:rsid w:val="00EE484C"/>
    <w:rsid w:val="00EE7A3F"/>
    <w:rsid w:val="00EF18FF"/>
    <w:rsid w:val="00EF19BB"/>
    <w:rsid w:val="00EF6DAA"/>
    <w:rsid w:val="00EF7074"/>
    <w:rsid w:val="00EF78E3"/>
    <w:rsid w:val="00EF7AE0"/>
    <w:rsid w:val="00F00087"/>
    <w:rsid w:val="00F001B3"/>
    <w:rsid w:val="00F05265"/>
    <w:rsid w:val="00F064C7"/>
    <w:rsid w:val="00F1208D"/>
    <w:rsid w:val="00F16E10"/>
    <w:rsid w:val="00F20AB8"/>
    <w:rsid w:val="00F22A5C"/>
    <w:rsid w:val="00F234F3"/>
    <w:rsid w:val="00F23655"/>
    <w:rsid w:val="00F24114"/>
    <w:rsid w:val="00F24AFF"/>
    <w:rsid w:val="00F26F47"/>
    <w:rsid w:val="00F35DD7"/>
    <w:rsid w:val="00F41008"/>
    <w:rsid w:val="00F41FD3"/>
    <w:rsid w:val="00F50062"/>
    <w:rsid w:val="00F500F3"/>
    <w:rsid w:val="00F558E0"/>
    <w:rsid w:val="00F57075"/>
    <w:rsid w:val="00F66BA1"/>
    <w:rsid w:val="00F671B7"/>
    <w:rsid w:val="00F7156B"/>
    <w:rsid w:val="00F71A40"/>
    <w:rsid w:val="00F75856"/>
    <w:rsid w:val="00F7668F"/>
    <w:rsid w:val="00F76C7A"/>
    <w:rsid w:val="00F8225C"/>
    <w:rsid w:val="00F83D1C"/>
    <w:rsid w:val="00F8513D"/>
    <w:rsid w:val="00F86F54"/>
    <w:rsid w:val="00F9287F"/>
    <w:rsid w:val="00F93920"/>
    <w:rsid w:val="00F952DE"/>
    <w:rsid w:val="00F96BFF"/>
    <w:rsid w:val="00FA06DA"/>
    <w:rsid w:val="00FA1C50"/>
    <w:rsid w:val="00FA5138"/>
    <w:rsid w:val="00FA5D6D"/>
    <w:rsid w:val="00FA65C9"/>
    <w:rsid w:val="00FA711E"/>
    <w:rsid w:val="00FB04C6"/>
    <w:rsid w:val="00FB1A29"/>
    <w:rsid w:val="00FB45C4"/>
    <w:rsid w:val="00FB5458"/>
    <w:rsid w:val="00FB6223"/>
    <w:rsid w:val="00FB714D"/>
    <w:rsid w:val="00FD0623"/>
    <w:rsid w:val="00FD4A92"/>
    <w:rsid w:val="00FD5555"/>
    <w:rsid w:val="00FD62FA"/>
    <w:rsid w:val="00FD640E"/>
    <w:rsid w:val="00FD732E"/>
    <w:rsid w:val="00FD791C"/>
    <w:rsid w:val="00FE1CCE"/>
    <w:rsid w:val="00FE2087"/>
    <w:rsid w:val="00FE2476"/>
    <w:rsid w:val="00FE3B01"/>
    <w:rsid w:val="00FE578F"/>
    <w:rsid w:val="00FE5A56"/>
    <w:rsid w:val="00FF17D7"/>
    <w:rsid w:val="00FF18A8"/>
    <w:rsid w:val="00FF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7A72E4"/>
  <w15:chartTrackingRefBased/>
  <w15:docId w15:val="{3DE4A12C-E49D-4817-8B61-40AF56EB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A3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  <w:rsid w:val="00EE7A3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E7A3F"/>
  </w:style>
  <w:style w:type="paragraph" w:customStyle="1" w:styleId="EnvelopeAddress1">
    <w:name w:val="Envelope Address1"/>
    <w:basedOn w:val="Normal"/>
    <w:pPr>
      <w:framePr w:w="6480" w:h="2160" w:hRule="exact" w:wrap="auto" w:hAnchor="text" w:xAlign="center" w:yAlign="center"/>
    </w:pPr>
    <w:rPr>
      <w:b/>
      <w:sz w:val="28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  <w:sz w:val="28"/>
    </w:rPr>
  </w:style>
  <w:style w:type="paragraph" w:customStyle="1" w:styleId="BBKCtable">
    <w:name w:val="BBKC table"/>
    <w:rPr>
      <w:rFonts w:ascii="Futura LtCn BT" w:hAnsi="Futura LtCn BT"/>
      <w:noProof/>
      <w:lang w:eastAsia="en-US"/>
    </w:rPr>
  </w:style>
  <w:style w:type="paragraph" w:styleId="Title">
    <w:name w:val="Title"/>
    <w:basedOn w:val="Normal"/>
    <w:qFormat/>
    <w:pPr>
      <w:jc w:val="center"/>
    </w:pPr>
    <w:rPr>
      <w:sz w:val="32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widowControl w:val="0"/>
      <w:tabs>
        <w:tab w:val="center" w:pos="4153"/>
        <w:tab w:val="right" w:pos="8306"/>
      </w:tabs>
    </w:pPr>
    <w:rPr>
      <w:b/>
      <w:snapToGrid w:val="0"/>
      <w:sz w:val="24"/>
      <w:lang w:val="en-US"/>
    </w:rPr>
  </w:style>
  <w:style w:type="paragraph" w:styleId="BodyText">
    <w:name w:val="Body Text"/>
    <w:basedOn w:val="Normal"/>
    <w:rPr>
      <w:sz w:val="23"/>
    </w:rPr>
  </w:style>
  <w:style w:type="paragraph" w:styleId="ListParagraph">
    <w:name w:val="List Paragraph"/>
    <w:basedOn w:val="Normal"/>
    <w:uiPriority w:val="34"/>
    <w:qFormat/>
    <w:rsid w:val="001E3A6A"/>
    <w:pPr>
      <w:spacing w:after="200" w:line="276" w:lineRule="auto"/>
      <w:ind w:left="720"/>
      <w:contextualSpacing/>
    </w:pPr>
    <w:rPr>
      <w:rFonts w:ascii="Calibri" w:eastAsia="Calibri" w:hAnsi="Calibri"/>
      <w:b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59"/>
    <w:rsid w:val="00E717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D0B5B"/>
    <w:rPr>
      <w:color w:val="808080"/>
      <w:shd w:val="clear" w:color="auto" w:fill="E6E6E6"/>
    </w:rPr>
  </w:style>
  <w:style w:type="paragraph" w:customStyle="1" w:styleId="Default">
    <w:name w:val="Default"/>
    <w:rsid w:val="005B468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653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531A"/>
    <w:rPr>
      <w:b/>
      <w:sz w:val="26"/>
      <w:lang w:eastAsia="en-US"/>
    </w:rPr>
  </w:style>
  <w:style w:type="character" w:customStyle="1" w:styleId="d2edcug0">
    <w:name w:val="d2edcug0"/>
    <w:basedOn w:val="DefaultParagraphFont"/>
    <w:rsid w:val="00672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clerk@harlington-pc.gov.uk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3.jp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jpeg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erk\AppData\Roaming\Microsoft\Templates\Harlington%20Parish%20Counci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B418425A320F4D85B6673387486B3E" ma:contentTypeVersion="99" ma:contentTypeDescription="Create a new document." ma:contentTypeScope="" ma:versionID="e297c5f54131dbdd7f7279336072feda">
  <xsd:schema xmlns:xsd="http://www.w3.org/2001/XMLSchema" xmlns:xs="http://www.w3.org/2001/XMLSchema" xmlns:p="http://schemas.microsoft.com/office/2006/metadata/properties" xmlns:ns2="5ec04756-3c60-4059-8bba-8e6b77d23798" xmlns:ns3="5345b9bb-cc09-45f9-82ab-fa2e43c2ac08" targetNamespace="http://schemas.microsoft.com/office/2006/metadata/properties" ma:root="true" ma:fieldsID="a49de43f797a045c5d743393573caaf9" ns2:_="" ns3:_="">
    <xsd:import namespace="5ec04756-3c60-4059-8bba-8e6b77d23798"/>
    <xsd:import namespace="5345b9bb-cc09-45f9-82ab-fa2e43c2ac0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04756-3c60-4059-8bba-8e6b77d2379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c13563-13bc-4055-9f5c-f1168a50f9e8}" ma:internalName="TaxCatchAll" ma:showField="CatchAllData" ma:web="5ec04756-3c60-4059-8bba-8e6b77d237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5b9bb-cc09-45f9-82ab-fa2e43c2a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4f420b64-cde1-4be9-bfb2-980eb15a7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ec04756-3c60-4059-8bba-8e6b77d23798">2JNPF32P2JFN-1773099493-59616</_dlc_DocId>
    <_dlc_DocIdUrl xmlns="5ec04756-3c60-4059-8bba-8e6b77d23798">
      <Url>https://harlingtonparishcounci089.sharepoint.com/sites/HPCData/_layouts/15/DocIdRedir.aspx?ID=2JNPF32P2JFN-1773099493-59616</Url>
      <Description>2JNPF32P2JFN-1773099493-59616</Description>
    </_dlc_DocIdUrl>
    <TaxCatchAll xmlns="5ec04756-3c60-4059-8bba-8e6b77d23798" xsi:nil="true"/>
    <lcf76f155ced4ddcb4097134ff3c332f xmlns="5345b9bb-cc09-45f9-82ab-fa2e43c2ac08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8D6CB-28B4-4123-ABC3-B7548918CC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2B1277-A1E2-44DE-8573-85541C5B096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B34F639-C16F-4988-B0FA-60AC743E3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c04756-3c60-4059-8bba-8e6b77d23798"/>
    <ds:schemaRef ds:uri="5345b9bb-cc09-45f9-82ab-fa2e43c2ac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C7372E-8DFF-4459-871C-E5AB93069417}">
  <ds:schemaRefs>
    <ds:schemaRef ds:uri="http://schemas.microsoft.com/office/2006/metadata/properties"/>
    <ds:schemaRef ds:uri="http://schemas.microsoft.com/office/infopath/2007/PartnerControls"/>
    <ds:schemaRef ds:uri="5ec04756-3c60-4059-8bba-8e6b77d23798"/>
    <ds:schemaRef ds:uri="5345b9bb-cc09-45f9-82ab-fa2e43c2ac08"/>
  </ds:schemaRefs>
</ds:datastoreItem>
</file>

<file path=customXml/itemProps5.xml><?xml version="1.0" encoding="utf-8"?>
<ds:datastoreItem xmlns:ds="http://schemas.openxmlformats.org/officeDocument/2006/customXml" ds:itemID="{438F119B-DB5D-4C37-A12C-312112E1C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Harlington Parish Council</Template>
  <TotalTime>201</TotalTime>
  <Pages>4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Harlington Parish Council</vt:lpstr>
    </vt:vector>
  </TitlesOfParts>
  <Company/>
  <LinksUpToDate>false</LinksUpToDate>
  <CharactersWithSpaces>4117</CharactersWithSpaces>
  <SharedDoc>false</SharedDoc>
  <HLinks>
    <vt:vector size="6" baseType="variant">
      <vt:variant>
        <vt:i4>7405588</vt:i4>
      </vt:variant>
      <vt:variant>
        <vt:i4>0</vt:i4>
      </vt:variant>
      <vt:variant>
        <vt:i4>0</vt:i4>
      </vt:variant>
      <vt:variant>
        <vt:i4>5</vt:i4>
      </vt:variant>
      <vt:variant>
        <vt:lpwstr>mailto:toddingtonpc@tiscali.co.uk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Harlington Parish Council</dc:title>
  <dc:subject/>
  <dc:creator>Harlington Parish Council</dc:creator>
  <cp:keywords/>
  <dc:description/>
  <cp:lastModifiedBy>Clerk</cp:lastModifiedBy>
  <cp:revision>76</cp:revision>
  <cp:lastPrinted>2025-07-17T11:22:00Z</cp:lastPrinted>
  <dcterms:created xsi:type="dcterms:W3CDTF">2025-07-16T11:34:00Z</dcterms:created>
  <dcterms:modified xsi:type="dcterms:W3CDTF">2025-07-17T11:25:00Z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0x010100C6B418425A320F4D85B6673387486B3E</vt:lpwstr>
  </property>
  <property fmtid="{D5CDD505-2E9C-101B-9397-08002B2CF9AE}" pid="3" name="Order">
    <vt:r8>958600</vt:r8>
  </property>
  <property fmtid="{D5CDD505-2E9C-101B-9397-08002B2CF9AE}" pid="4" name="_dlc_DocIdItemGuid">
    <vt:lpwstr>1eded0d3-2572-4460-943f-5a44e814eded</vt:lpwstr>
  </property>
  <property fmtid="{D5CDD505-2E9C-101B-9397-08002B2CF9AE}" pid="5" name="MediaServiceImageTags">
    <vt:lpwstr/>
  </property>
</Properties>
</file>